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D4B" w:rsidRPr="00315240" w:rsidRDefault="00972D4B" w:rsidP="0025394C">
      <w:pPr>
        <w:rPr>
          <w:rFonts w:ascii="Arial" w:hAnsi="Arial" w:cs="Arial"/>
          <w:color w:val="000000"/>
          <w:sz w:val="22"/>
          <w:szCs w:val="22"/>
        </w:rPr>
      </w:pPr>
    </w:p>
    <w:p w:rsidR="00972D4B" w:rsidRPr="00315240" w:rsidRDefault="00972D4B" w:rsidP="00EE7E98">
      <w:pPr>
        <w:jc w:val="center"/>
        <w:rPr>
          <w:rFonts w:ascii="Arial" w:hAnsi="Arial" w:cs="Arial"/>
          <w:color w:val="000000"/>
          <w:sz w:val="22"/>
          <w:szCs w:val="22"/>
        </w:rPr>
      </w:pPr>
      <w:r w:rsidRPr="00315240">
        <w:rPr>
          <w:rFonts w:ascii="Arial" w:hAnsi="Arial" w:cs="Arial"/>
          <w:color w:val="000000"/>
          <w:sz w:val="22"/>
          <w:szCs w:val="22"/>
        </w:rPr>
        <w:t>rDesk v6.0 Product Release Notes</w:t>
      </w:r>
    </w:p>
    <w:p w:rsidR="00972D4B" w:rsidRPr="00315240" w:rsidRDefault="00972D4B" w:rsidP="00E86C49">
      <w:pPr>
        <w:jc w:val="center"/>
        <w:rPr>
          <w:rFonts w:ascii="Arial" w:hAnsi="Arial" w:cs="Arial"/>
          <w:color w:val="000000"/>
          <w:sz w:val="22"/>
          <w:szCs w:val="22"/>
        </w:rPr>
      </w:pPr>
      <w:r>
        <w:rPr>
          <w:rFonts w:ascii="Arial" w:hAnsi="Arial" w:cs="Arial"/>
          <w:color w:val="000000"/>
          <w:sz w:val="22"/>
          <w:szCs w:val="22"/>
        </w:rPr>
        <w:t>October 27</w:t>
      </w:r>
      <w:r w:rsidRPr="00315240">
        <w:rPr>
          <w:rFonts w:ascii="Arial" w:hAnsi="Arial" w:cs="Arial"/>
          <w:color w:val="000000"/>
          <w:sz w:val="22"/>
          <w:szCs w:val="22"/>
        </w:rPr>
        <w:t>, 2009</w:t>
      </w:r>
    </w:p>
    <w:p w:rsidR="00972D4B" w:rsidRPr="00315240" w:rsidRDefault="00972D4B" w:rsidP="0025394C">
      <w:pPr>
        <w:rPr>
          <w:rFonts w:ascii="Arial" w:hAnsi="Arial" w:cs="Arial"/>
          <w:color w:val="000000"/>
          <w:sz w:val="22"/>
          <w:szCs w:val="22"/>
        </w:rPr>
      </w:pPr>
    </w:p>
    <w:p w:rsidR="00972D4B" w:rsidRPr="00315240" w:rsidRDefault="00972D4B" w:rsidP="0025394C">
      <w:pPr>
        <w:rPr>
          <w:rFonts w:ascii="Arial" w:hAnsi="Arial" w:cs="Arial"/>
          <w:color w:val="000000"/>
          <w:sz w:val="22"/>
          <w:szCs w:val="22"/>
        </w:rPr>
      </w:pPr>
    </w:p>
    <w:p w:rsidR="00972D4B" w:rsidRPr="00315240" w:rsidRDefault="00972D4B" w:rsidP="009A0E61">
      <w:pPr>
        <w:spacing w:line="360" w:lineRule="auto"/>
        <w:rPr>
          <w:rFonts w:ascii="Arial" w:hAnsi="Arial" w:cs="Arial"/>
          <w:color w:val="000000"/>
          <w:sz w:val="22"/>
          <w:szCs w:val="22"/>
        </w:rPr>
      </w:pPr>
      <w:r w:rsidRPr="00315240">
        <w:rPr>
          <w:rFonts w:ascii="Arial" w:hAnsi="Arial" w:cs="Arial"/>
          <w:color w:val="000000"/>
          <w:sz w:val="22"/>
          <w:szCs w:val="22"/>
        </w:rPr>
        <w:t>LPS Real Estate Group is proud to announce the release of rDesk v</w:t>
      </w:r>
      <w:r>
        <w:rPr>
          <w:rFonts w:ascii="Arial" w:hAnsi="Arial" w:cs="Arial"/>
          <w:color w:val="000000"/>
          <w:sz w:val="22"/>
          <w:szCs w:val="22"/>
        </w:rPr>
        <w:t>6</w:t>
      </w:r>
      <w:r w:rsidRPr="00315240">
        <w:rPr>
          <w:rFonts w:ascii="Arial" w:hAnsi="Arial" w:cs="Arial"/>
          <w:color w:val="000000"/>
          <w:sz w:val="22"/>
          <w:szCs w:val="22"/>
        </w:rPr>
        <w:t>.</w:t>
      </w:r>
      <w:r>
        <w:rPr>
          <w:rFonts w:ascii="Arial" w:hAnsi="Arial" w:cs="Arial"/>
          <w:color w:val="000000"/>
          <w:sz w:val="22"/>
          <w:szCs w:val="22"/>
        </w:rPr>
        <w:t>0</w:t>
      </w:r>
      <w:r w:rsidRPr="00315240">
        <w:rPr>
          <w:rFonts w:ascii="Arial" w:hAnsi="Arial" w:cs="Arial"/>
          <w:color w:val="000000"/>
          <w:sz w:val="22"/>
          <w:szCs w:val="22"/>
        </w:rPr>
        <w:t>.  These Product Release Notes highlight new or improved features of the product and the benefits that these features provide to LPS customers.</w:t>
      </w:r>
    </w:p>
    <w:p w:rsidR="00972D4B" w:rsidRPr="00315240" w:rsidRDefault="00972D4B" w:rsidP="009A0E61">
      <w:pPr>
        <w:pBdr>
          <w:bottom w:val="double" w:sz="6" w:space="1" w:color="auto"/>
        </w:pBdr>
        <w:rPr>
          <w:rFonts w:ascii="Arial" w:hAnsi="Arial" w:cs="Arial"/>
          <w:color w:val="000000"/>
          <w:sz w:val="22"/>
          <w:szCs w:val="22"/>
        </w:rPr>
      </w:pPr>
    </w:p>
    <w:p w:rsidR="00972D4B" w:rsidRPr="00315240" w:rsidRDefault="00972D4B" w:rsidP="009A0E61">
      <w:pPr>
        <w:pBdr>
          <w:bottom w:val="double" w:sz="6" w:space="1" w:color="auto"/>
        </w:pBdr>
        <w:rPr>
          <w:rFonts w:ascii="Arial" w:hAnsi="Arial" w:cs="Arial"/>
          <w:color w:val="000000"/>
          <w:sz w:val="22"/>
          <w:szCs w:val="22"/>
        </w:rPr>
      </w:pPr>
    </w:p>
    <w:p w:rsidR="00972D4B" w:rsidRPr="00315240" w:rsidRDefault="00972D4B" w:rsidP="009A0E61">
      <w:pPr>
        <w:rPr>
          <w:rFonts w:ascii="Arial" w:hAnsi="Arial" w:cs="Arial"/>
          <w:color w:val="000000"/>
          <w:sz w:val="22"/>
          <w:szCs w:val="22"/>
        </w:rPr>
      </w:pPr>
    </w:p>
    <w:p w:rsidR="00972D4B" w:rsidRPr="00315240" w:rsidRDefault="00972D4B" w:rsidP="009A0E61">
      <w:pPr>
        <w:rPr>
          <w:rFonts w:ascii="Arial" w:hAnsi="Arial" w:cs="Arial"/>
          <w:color w:val="000000"/>
          <w:sz w:val="22"/>
          <w:szCs w:val="22"/>
        </w:rPr>
      </w:pPr>
      <w:r w:rsidRPr="00315240">
        <w:rPr>
          <w:rFonts w:ascii="Arial" w:hAnsi="Arial" w:cs="Arial"/>
          <w:color w:val="000000"/>
          <w:sz w:val="22"/>
          <w:szCs w:val="22"/>
        </w:rPr>
        <w:t>Release Notes contain:</w:t>
      </w:r>
    </w:p>
    <w:p w:rsidR="00972D4B" w:rsidRPr="00315240" w:rsidRDefault="00972D4B" w:rsidP="00652269">
      <w:pPr>
        <w:numPr>
          <w:ilvl w:val="0"/>
          <w:numId w:val="1"/>
        </w:numPr>
        <w:tabs>
          <w:tab w:val="clear" w:pos="1440"/>
          <w:tab w:val="num" w:pos="720"/>
        </w:tabs>
        <w:spacing w:before="240" w:after="240"/>
        <w:ind w:left="1008"/>
        <w:rPr>
          <w:rFonts w:ascii="Arial" w:hAnsi="Arial" w:cs="Arial"/>
          <w:b/>
          <w:caps/>
          <w:color w:val="000000"/>
          <w:sz w:val="22"/>
          <w:szCs w:val="22"/>
        </w:rPr>
      </w:pPr>
      <w:r w:rsidRPr="00315240">
        <w:rPr>
          <w:rFonts w:ascii="Arial" w:hAnsi="Arial" w:cs="Arial"/>
          <w:b/>
          <w:caps/>
          <w:color w:val="000000"/>
          <w:sz w:val="22"/>
          <w:szCs w:val="22"/>
        </w:rPr>
        <w:t xml:space="preserve">Product Enhancements – </w:t>
      </w:r>
      <w:r w:rsidRPr="00315240">
        <w:rPr>
          <w:rFonts w:ascii="Arial" w:hAnsi="Arial" w:cs="Arial"/>
          <w:color w:val="000000"/>
          <w:sz w:val="22"/>
          <w:szCs w:val="22"/>
        </w:rPr>
        <w:t>New features that you and your Website visitors can see, use, and enjoy!</w:t>
      </w:r>
    </w:p>
    <w:p w:rsidR="00972D4B" w:rsidRPr="00315240" w:rsidRDefault="00972D4B" w:rsidP="00652269">
      <w:pPr>
        <w:numPr>
          <w:ilvl w:val="0"/>
          <w:numId w:val="1"/>
        </w:numPr>
        <w:tabs>
          <w:tab w:val="clear" w:pos="1440"/>
          <w:tab w:val="num" w:pos="720"/>
        </w:tabs>
        <w:spacing w:before="240" w:after="240"/>
        <w:ind w:left="1008"/>
        <w:rPr>
          <w:rFonts w:ascii="Arial" w:hAnsi="Arial" w:cs="Arial"/>
          <w:b/>
          <w:caps/>
          <w:color w:val="000000"/>
          <w:sz w:val="22"/>
          <w:szCs w:val="22"/>
        </w:rPr>
      </w:pPr>
      <w:r w:rsidRPr="00315240">
        <w:rPr>
          <w:rFonts w:ascii="Arial" w:hAnsi="Arial" w:cs="Arial"/>
          <w:b/>
          <w:caps/>
          <w:color w:val="000000"/>
          <w:sz w:val="22"/>
          <w:szCs w:val="22"/>
        </w:rPr>
        <w:t>INTEGRATED Screen shots –</w:t>
      </w:r>
      <w:r w:rsidRPr="00315240">
        <w:rPr>
          <w:rFonts w:ascii="Arial" w:hAnsi="Arial" w:cs="Arial"/>
          <w:caps/>
          <w:color w:val="000000"/>
          <w:sz w:val="22"/>
          <w:szCs w:val="22"/>
        </w:rPr>
        <w:t xml:space="preserve"> </w:t>
      </w:r>
      <w:r w:rsidRPr="00315240">
        <w:rPr>
          <w:rFonts w:ascii="Arial" w:hAnsi="Arial" w:cs="Arial"/>
          <w:color w:val="000000"/>
          <w:sz w:val="22"/>
          <w:szCs w:val="22"/>
        </w:rPr>
        <w:t xml:space="preserve">Browser captures that illustrate many of the enhancements in this rDesk release.  </w:t>
      </w:r>
      <w:r w:rsidRPr="00315240">
        <w:rPr>
          <w:rFonts w:ascii="Arial" w:hAnsi="Arial" w:cs="Arial"/>
          <w:color w:val="000000"/>
          <w:sz w:val="22"/>
          <w:szCs w:val="22"/>
        </w:rPr>
        <w:br/>
      </w:r>
    </w:p>
    <w:p w:rsidR="00972D4B" w:rsidRPr="00315240" w:rsidRDefault="00972D4B" w:rsidP="009A0E61">
      <w:pPr>
        <w:pBdr>
          <w:bottom w:val="double" w:sz="6" w:space="1" w:color="auto"/>
        </w:pBdr>
        <w:rPr>
          <w:rFonts w:ascii="Arial" w:hAnsi="Arial" w:cs="Arial"/>
          <w:color w:val="000000"/>
          <w:sz w:val="22"/>
          <w:szCs w:val="22"/>
        </w:rPr>
      </w:pPr>
    </w:p>
    <w:p w:rsidR="00972D4B" w:rsidRPr="00315240" w:rsidRDefault="00972D4B" w:rsidP="009A0E61">
      <w:pPr>
        <w:rPr>
          <w:rFonts w:ascii="Arial" w:hAnsi="Arial" w:cs="Arial"/>
          <w:color w:val="000000"/>
          <w:sz w:val="22"/>
          <w:szCs w:val="22"/>
        </w:rPr>
      </w:pPr>
    </w:p>
    <w:p w:rsidR="00972D4B" w:rsidRPr="00315240" w:rsidRDefault="00972D4B" w:rsidP="001F5668">
      <w:pPr>
        <w:pStyle w:val="xmsonormal"/>
        <w:spacing w:before="0" w:beforeAutospacing="0" w:after="0" w:afterAutospacing="0"/>
        <w:rPr>
          <w:rFonts w:ascii="Arial" w:hAnsi="Arial" w:cs="Arial"/>
          <w:b/>
          <w:i/>
          <w:color w:val="000000"/>
          <w:sz w:val="28"/>
          <w:szCs w:val="22"/>
        </w:rPr>
      </w:pPr>
      <w:r>
        <w:rPr>
          <w:rFonts w:ascii="Arial" w:hAnsi="Arial" w:cs="Arial"/>
          <w:b/>
          <w:i/>
          <w:color w:val="000000"/>
          <w:sz w:val="28"/>
          <w:szCs w:val="22"/>
        </w:rPr>
        <w:br w:type="page"/>
      </w:r>
      <w:r w:rsidRPr="00315240">
        <w:rPr>
          <w:rFonts w:ascii="Arial" w:hAnsi="Arial" w:cs="Arial"/>
          <w:b/>
          <w:i/>
          <w:color w:val="000000"/>
          <w:sz w:val="28"/>
          <w:szCs w:val="22"/>
        </w:rPr>
        <w:t>Department Of Real Estate Numbers Now Available!</w:t>
      </w:r>
    </w:p>
    <w:p w:rsidR="00972D4B" w:rsidRPr="00315240" w:rsidRDefault="00972D4B" w:rsidP="001F5668">
      <w:pPr>
        <w:pStyle w:val="xmsonormal"/>
        <w:spacing w:before="0" w:beforeAutospacing="0" w:after="0" w:afterAutospacing="0"/>
        <w:rPr>
          <w:rFonts w:ascii="Arial" w:hAnsi="Arial" w:cs="Arial"/>
          <w:color w:val="000000"/>
          <w:sz w:val="22"/>
          <w:szCs w:val="22"/>
        </w:rPr>
      </w:pPr>
    </w:p>
    <w:p w:rsidR="00972D4B" w:rsidRPr="006C5380" w:rsidRDefault="00972D4B" w:rsidP="001F5668">
      <w:pPr>
        <w:pStyle w:val="xmsonormal"/>
        <w:spacing w:before="0" w:beforeAutospacing="0" w:after="0" w:afterAutospacing="0"/>
        <w:rPr>
          <w:rFonts w:ascii="Arial" w:hAnsi="Arial" w:cs="Arial"/>
          <w:color w:val="000000"/>
          <w:sz w:val="22"/>
          <w:szCs w:val="22"/>
        </w:rPr>
      </w:pPr>
      <w:r w:rsidRPr="006C5380">
        <w:rPr>
          <w:rFonts w:ascii="Arial" w:hAnsi="Arial" w:cs="Arial"/>
          <w:color w:val="000000"/>
          <w:sz w:val="22"/>
          <w:szCs w:val="22"/>
        </w:rPr>
        <w:t xml:space="preserve">For all California Brokers and Agents – you can now easily include your Department of Real Estate Number (DRE #)* in CMA or Buyer’s Tour, Flyers, Neighborhood and School Reports, Action Plans and Quick Emails! </w:t>
      </w:r>
    </w:p>
    <w:p w:rsidR="00972D4B" w:rsidRPr="006C5380" w:rsidRDefault="00972D4B" w:rsidP="00770D91">
      <w:pPr>
        <w:pStyle w:val="xmsonormal"/>
        <w:numPr>
          <w:ilvl w:val="0"/>
          <w:numId w:val="13"/>
        </w:numPr>
        <w:spacing w:before="240" w:beforeAutospacing="0" w:after="0" w:afterAutospacing="0"/>
        <w:rPr>
          <w:rFonts w:ascii="Arial" w:hAnsi="Arial" w:cs="Arial"/>
          <w:sz w:val="22"/>
          <w:szCs w:val="22"/>
        </w:rPr>
      </w:pPr>
      <w:r w:rsidRPr="006C5380">
        <w:rPr>
          <w:rFonts w:ascii="Arial" w:hAnsi="Arial" w:cs="Arial"/>
          <w:sz w:val="22"/>
          <w:szCs w:val="22"/>
        </w:rPr>
        <w:t>When you enter your DRE # in Personal Profile (details below), it will automatically populate on your CMAs</w:t>
      </w:r>
      <w:r>
        <w:rPr>
          <w:rFonts w:ascii="Arial" w:hAnsi="Arial" w:cs="Arial"/>
          <w:sz w:val="22"/>
          <w:szCs w:val="22"/>
        </w:rPr>
        <w:t>*, Buyers Tours*, and Neighborhood &amp; School Reports.</w:t>
      </w:r>
    </w:p>
    <w:p w:rsidR="00972D4B" w:rsidRPr="006C5380" w:rsidRDefault="00972D4B" w:rsidP="00770D91">
      <w:pPr>
        <w:pStyle w:val="xmsonormal"/>
        <w:numPr>
          <w:ilvl w:val="0"/>
          <w:numId w:val="13"/>
        </w:numPr>
        <w:spacing w:before="240" w:beforeAutospacing="0" w:after="0" w:afterAutospacing="0"/>
        <w:rPr>
          <w:rFonts w:ascii="Arial" w:hAnsi="Arial" w:cs="Arial"/>
          <w:sz w:val="22"/>
          <w:szCs w:val="22"/>
        </w:rPr>
      </w:pPr>
      <w:r>
        <w:rPr>
          <w:rFonts w:ascii="Arial" w:hAnsi="Arial" w:cs="Arial"/>
          <w:sz w:val="22"/>
          <w:szCs w:val="22"/>
        </w:rPr>
        <w:t xml:space="preserve">To enter your DRE # in Action Plans and Quick Email, simply scroll through the list of Tokens and select My DRE #. </w:t>
      </w:r>
    </w:p>
    <w:p w:rsidR="00972D4B" w:rsidRPr="006C5380" w:rsidRDefault="00972D4B" w:rsidP="00770D91">
      <w:pPr>
        <w:pStyle w:val="xmsonormal"/>
        <w:numPr>
          <w:ilvl w:val="0"/>
          <w:numId w:val="13"/>
        </w:numPr>
        <w:spacing w:before="240" w:beforeAutospacing="0" w:after="0" w:afterAutospacing="0"/>
        <w:rPr>
          <w:rFonts w:ascii="Arial" w:hAnsi="Arial" w:cs="Arial"/>
          <w:sz w:val="22"/>
          <w:szCs w:val="22"/>
        </w:rPr>
      </w:pPr>
      <w:r>
        <w:rPr>
          <w:rFonts w:ascii="Arial" w:hAnsi="Arial" w:cs="Arial"/>
          <w:sz w:val="22"/>
          <w:szCs w:val="22"/>
        </w:rPr>
        <w:t>To enter your DRE # in Flyers, simply use one of the existing text boxes and enter your DRE # to display it on your Flyer.</w:t>
      </w:r>
    </w:p>
    <w:p w:rsidR="00972D4B" w:rsidRDefault="00972D4B" w:rsidP="00A679A2">
      <w:pPr>
        <w:pStyle w:val="xmsonormal"/>
        <w:spacing w:before="0" w:beforeAutospacing="0" w:after="0" w:afterAutospacing="0"/>
        <w:ind w:left="180"/>
        <w:rPr>
          <w:rFonts w:ascii="Arial" w:hAnsi="Arial" w:cs="Arial"/>
          <w:b/>
          <w:color w:val="000000"/>
          <w:sz w:val="22"/>
          <w:szCs w:val="22"/>
          <w:u w:val="single"/>
        </w:rPr>
      </w:pPr>
    </w:p>
    <w:p w:rsidR="00972D4B" w:rsidRPr="00904DC6" w:rsidRDefault="00972D4B" w:rsidP="00AF27AB">
      <w:pPr>
        <w:pStyle w:val="xmsonormal"/>
        <w:spacing w:before="0" w:beforeAutospacing="0" w:after="0" w:afterAutospacing="0"/>
        <w:ind w:left="180"/>
        <w:rPr>
          <w:rFonts w:ascii="Arial" w:hAnsi="Arial" w:cs="Arial"/>
          <w:i/>
          <w:color w:val="000000"/>
          <w:sz w:val="20"/>
          <w:szCs w:val="20"/>
        </w:rPr>
      </w:pPr>
      <w:r w:rsidRPr="000B2773">
        <w:rPr>
          <w:rFonts w:ascii="Arial" w:hAnsi="Arial" w:cs="Arial"/>
          <w:i/>
          <w:color w:val="000000"/>
          <w:sz w:val="20"/>
          <w:szCs w:val="20"/>
          <w:u w:val="single"/>
        </w:rPr>
        <w:t>*</w:t>
      </w:r>
      <w:r w:rsidRPr="000B2773">
        <w:rPr>
          <w:rFonts w:ascii="Arial" w:hAnsi="Arial" w:cs="Arial"/>
          <w:i/>
          <w:color w:val="000000"/>
          <w:sz w:val="20"/>
          <w:szCs w:val="20"/>
        </w:rPr>
        <w:t xml:space="preserve"> DRE #</w:t>
      </w:r>
      <w:r>
        <w:rPr>
          <w:rFonts w:ascii="Arial" w:hAnsi="Arial" w:cs="Arial"/>
          <w:i/>
          <w:color w:val="000000"/>
          <w:sz w:val="20"/>
          <w:szCs w:val="20"/>
        </w:rPr>
        <w:t>’</w:t>
      </w:r>
      <w:r w:rsidRPr="000B2773">
        <w:rPr>
          <w:rFonts w:ascii="Arial" w:hAnsi="Arial" w:cs="Arial"/>
          <w:i/>
          <w:color w:val="000000"/>
          <w:sz w:val="20"/>
          <w:szCs w:val="20"/>
        </w:rPr>
        <w:t xml:space="preserve">s will be automatically populated in the Personal Profile </w:t>
      </w:r>
      <w:r w:rsidRPr="000B2773">
        <w:rPr>
          <w:rFonts w:ascii="Arial" w:hAnsi="Arial" w:cs="Arial"/>
          <w:i/>
          <w:color w:val="000000"/>
          <w:sz w:val="20"/>
          <w:szCs w:val="20"/>
          <w:u w:val="single"/>
        </w:rPr>
        <w:t>except</w:t>
      </w:r>
      <w:r w:rsidRPr="000B2773">
        <w:rPr>
          <w:rFonts w:ascii="Arial" w:hAnsi="Arial" w:cs="Arial"/>
          <w:i/>
          <w:color w:val="000000"/>
          <w:sz w:val="20"/>
          <w:szCs w:val="20"/>
        </w:rPr>
        <w:t xml:space="preserve"> for companies using the Back Office Import (BOI). For these companies, please manually enter the DRE # for each agent or have each agent enter their DRE# in Personal Profile (shown below).</w:t>
      </w:r>
    </w:p>
    <w:p w:rsidR="00972D4B" w:rsidRPr="00904DC6" w:rsidRDefault="00972D4B" w:rsidP="00AF27AB">
      <w:pPr>
        <w:pStyle w:val="xmsonormal"/>
        <w:spacing w:before="0" w:beforeAutospacing="0" w:after="0" w:afterAutospacing="0"/>
        <w:ind w:left="180"/>
        <w:rPr>
          <w:rFonts w:ascii="Arial" w:hAnsi="Arial" w:cs="Arial"/>
          <w:i/>
          <w:color w:val="000000"/>
          <w:sz w:val="20"/>
          <w:szCs w:val="20"/>
        </w:rPr>
      </w:pPr>
    </w:p>
    <w:p w:rsidR="00972D4B" w:rsidRPr="00904DC6" w:rsidRDefault="00972D4B" w:rsidP="00C14AB9">
      <w:pPr>
        <w:pStyle w:val="xmsonormal"/>
        <w:spacing w:before="0" w:beforeAutospacing="0" w:after="0" w:afterAutospacing="0"/>
        <w:ind w:left="180"/>
        <w:rPr>
          <w:rFonts w:ascii="Arial" w:hAnsi="Arial" w:cs="Arial"/>
          <w:i/>
          <w:color w:val="000000"/>
          <w:sz w:val="20"/>
          <w:szCs w:val="20"/>
        </w:rPr>
      </w:pPr>
      <w:r w:rsidRPr="000B2773">
        <w:rPr>
          <w:rFonts w:ascii="Arial" w:hAnsi="Arial" w:cs="Arial"/>
          <w:i/>
          <w:color w:val="000000"/>
          <w:sz w:val="20"/>
          <w:szCs w:val="20"/>
          <w:u w:val="single"/>
        </w:rPr>
        <w:t>**</w:t>
      </w:r>
      <w:r w:rsidRPr="000B2773">
        <w:rPr>
          <w:rFonts w:ascii="Arial" w:hAnsi="Arial" w:cs="Arial"/>
          <w:i/>
          <w:color w:val="000000"/>
          <w:sz w:val="20"/>
          <w:szCs w:val="20"/>
        </w:rPr>
        <w:t xml:space="preserve"> Only base level CMA and Buyer</w:t>
      </w:r>
      <w:r>
        <w:rPr>
          <w:rFonts w:ascii="Arial" w:hAnsi="Arial" w:cs="Arial"/>
          <w:i/>
          <w:color w:val="000000"/>
          <w:sz w:val="20"/>
          <w:szCs w:val="20"/>
        </w:rPr>
        <w:t>’</w:t>
      </w:r>
      <w:r w:rsidRPr="000B2773">
        <w:rPr>
          <w:rFonts w:ascii="Arial" w:hAnsi="Arial" w:cs="Arial"/>
          <w:i/>
          <w:color w:val="000000"/>
          <w:sz w:val="20"/>
          <w:szCs w:val="20"/>
        </w:rPr>
        <w:t>s Tour reports will be implemented in the 6.0 release.  Custom themes will be updated after the release.</w:t>
      </w:r>
    </w:p>
    <w:p w:rsidR="00972D4B" w:rsidRPr="00C14AB9" w:rsidRDefault="00972D4B" w:rsidP="00C14AB9">
      <w:pPr>
        <w:pStyle w:val="Heading3"/>
        <w:rPr>
          <w:b w:val="0"/>
        </w:rPr>
      </w:pPr>
      <w:r w:rsidRPr="00E2130D">
        <w:rPr>
          <w:b w:val="0"/>
        </w:rPr>
        <w:t>Key Benefits:</w:t>
      </w:r>
    </w:p>
    <w:p w:rsidR="00972D4B" w:rsidRDefault="00972D4B" w:rsidP="00B30F78">
      <w:pPr>
        <w:pStyle w:val="xmsonormal"/>
        <w:numPr>
          <w:ilvl w:val="0"/>
          <w:numId w:val="10"/>
        </w:numPr>
        <w:spacing w:before="240" w:beforeAutospacing="0" w:after="0" w:afterAutospacing="0"/>
        <w:rPr>
          <w:rFonts w:ascii="Arial" w:hAnsi="Arial" w:cs="Arial"/>
          <w:sz w:val="22"/>
          <w:szCs w:val="22"/>
        </w:rPr>
      </w:pPr>
      <w:r>
        <w:rPr>
          <w:rFonts w:ascii="Arial" w:hAnsi="Arial" w:cs="Arial"/>
          <w:sz w:val="22"/>
          <w:szCs w:val="22"/>
        </w:rPr>
        <w:t>Simple fields allow you to enter your DRE # quickly. In certain applications, your DRE # will be automatically populated!</w:t>
      </w:r>
    </w:p>
    <w:p w:rsidR="00972D4B" w:rsidRPr="00C517FC" w:rsidRDefault="00972D4B" w:rsidP="00B30F78">
      <w:pPr>
        <w:pStyle w:val="xmsonormal"/>
        <w:numPr>
          <w:ilvl w:val="0"/>
          <w:numId w:val="10"/>
        </w:numPr>
        <w:spacing w:before="240" w:beforeAutospacing="0" w:after="0" w:afterAutospacing="0"/>
        <w:rPr>
          <w:rFonts w:ascii="Arial" w:hAnsi="Arial" w:cs="Arial"/>
          <w:sz w:val="22"/>
          <w:szCs w:val="22"/>
        </w:rPr>
      </w:pPr>
      <w:r>
        <w:rPr>
          <w:rFonts w:ascii="Arial" w:hAnsi="Arial" w:cs="Arial"/>
          <w:sz w:val="22"/>
          <w:szCs w:val="22"/>
        </w:rPr>
        <w:t xml:space="preserve">Saves agents valuable time while </w:t>
      </w:r>
      <w:r w:rsidRPr="00C517FC">
        <w:rPr>
          <w:rFonts w:ascii="Arial" w:hAnsi="Arial" w:cs="Arial"/>
          <w:sz w:val="22"/>
          <w:szCs w:val="22"/>
        </w:rPr>
        <w:t>remain</w:t>
      </w:r>
      <w:r>
        <w:rPr>
          <w:rFonts w:ascii="Arial" w:hAnsi="Arial" w:cs="Arial"/>
          <w:sz w:val="22"/>
          <w:szCs w:val="22"/>
        </w:rPr>
        <w:t>ing</w:t>
      </w:r>
      <w:r w:rsidRPr="00C517FC">
        <w:rPr>
          <w:rFonts w:ascii="Arial" w:hAnsi="Arial" w:cs="Arial"/>
          <w:sz w:val="22"/>
          <w:szCs w:val="22"/>
        </w:rPr>
        <w:t xml:space="preserve"> compliant with new Department of Real Estate laws for agents to display the DRE # on all marketing materials</w:t>
      </w:r>
    </w:p>
    <w:p w:rsidR="00972D4B" w:rsidRPr="00904DC6" w:rsidRDefault="00972D4B" w:rsidP="00424437">
      <w:pPr>
        <w:pStyle w:val="Heading3"/>
        <w:rPr>
          <w:color w:val="000000"/>
          <w:sz w:val="22"/>
          <w:szCs w:val="22"/>
          <w:u w:val="single"/>
        </w:rPr>
      </w:pPr>
      <w:r w:rsidRPr="000B2773">
        <w:rPr>
          <w:color w:val="000000"/>
          <w:sz w:val="22"/>
          <w:szCs w:val="22"/>
          <w:u w:val="single"/>
        </w:rPr>
        <w:t>Personal Profile</w:t>
      </w:r>
    </w:p>
    <w:p w:rsidR="00972D4B" w:rsidRPr="00315240" w:rsidRDefault="00972D4B" w:rsidP="001F5668">
      <w:pPr>
        <w:pStyle w:val="xmsonormal"/>
        <w:spacing w:before="0" w:beforeAutospacing="0" w:after="0" w:afterAutospacing="0"/>
        <w:rPr>
          <w:rFonts w:ascii="Arial" w:hAnsi="Arial" w:cs="Arial"/>
          <w:color w:val="000000"/>
          <w:sz w:val="22"/>
          <w:szCs w:val="22"/>
        </w:rPr>
      </w:pPr>
      <w:r w:rsidRPr="00315240">
        <w:rPr>
          <w:rFonts w:ascii="Arial" w:hAnsi="Arial" w:cs="Arial"/>
          <w:color w:val="000000"/>
          <w:sz w:val="22"/>
          <w:szCs w:val="22"/>
        </w:rPr>
        <w:t>To manually enter your DRE #, please use the following steps:</w:t>
      </w:r>
    </w:p>
    <w:p w:rsidR="00972D4B" w:rsidRPr="00315240" w:rsidRDefault="00972D4B" w:rsidP="00B30F78">
      <w:pPr>
        <w:pStyle w:val="xmsonormal"/>
        <w:numPr>
          <w:ilvl w:val="0"/>
          <w:numId w:val="8"/>
        </w:numPr>
        <w:spacing w:before="240" w:beforeAutospacing="0" w:after="0" w:afterAutospacing="0"/>
        <w:ind w:left="1080"/>
        <w:rPr>
          <w:rFonts w:ascii="Arial" w:hAnsi="Arial" w:cs="Arial"/>
          <w:color w:val="000000"/>
          <w:sz w:val="22"/>
          <w:szCs w:val="22"/>
        </w:rPr>
      </w:pPr>
      <w:r w:rsidRPr="00315240">
        <w:rPr>
          <w:rFonts w:ascii="Arial" w:hAnsi="Arial" w:cs="Arial"/>
          <w:color w:val="000000"/>
          <w:sz w:val="22"/>
          <w:szCs w:val="22"/>
        </w:rPr>
        <w:t>Click on Personal Profile on the upper right of the screen</w:t>
      </w:r>
    </w:p>
    <w:p w:rsidR="00972D4B" w:rsidRDefault="00972D4B" w:rsidP="00B30F78">
      <w:pPr>
        <w:pStyle w:val="xmsonormal"/>
        <w:numPr>
          <w:ilvl w:val="0"/>
          <w:numId w:val="8"/>
        </w:numPr>
        <w:spacing w:before="240" w:beforeAutospacing="0" w:after="0" w:afterAutospacing="0"/>
        <w:ind w:left="1080"/>
        <w:rPr>
          <w:rFonts w:ascii="Arial" w:hAnsi="Arial" w:cs="Arial"/>
          <w:color w:val="000000"/>
          <w:sz w:val="22"/>
          <w:szCs w:val="22"/>
        </w:rPr>
      </w:pPr>
      <w:r>
        <w:rPr>
          <w:rFonts w:ascii="Arial" w:hAnsi="Arial" w:cs="Arial"/>
          <w:color w:val="000000"/>
          <w:sz w:val="22"/>
          <w:szCs w:val="22"/>
        </w:rPr>
        <w:t>Two</w:t>
      </w:r>
      <w:r w:rsidRPr="00315240">
        <w:rPr>
          <w:rFonts w:ascii="Arial" w:hAnsi="Arial" w:cs="Arial"/>
          <w:color w:val="000000"/>
          <w:sz w:val="22"/>
          <w:szCs w:val="22"/>
        </w:rPr>
        <w:t xml:space="preserve"> new field</w:t>
      </w:r>
      <w:r>
        <w:rPr>
          <w:rFonts w:ascii="Arial" w:hAnsi="Arial" w:cs="Arial"/>
          <w:color w:val="000000"/>
          <w:sz w:val="22"/>
          <w:szCs w:val="22"/>
        </w:rPr>
        <w:t>s are</w:t>
      </w:r>
      <w:r w:rsidRPr="00315240">
        <w:rPr>
          <w:rFonts w:ascii="Arial" w:hAnsi="Arial" w:cs="Arial"/>
          <w:color w:val="000000"/>
          <w:sz w:val="22"/>
          <w:szCs w:val="22"/>
        </w:rPr>
        <w:t xml:space="preserve"> </w:t>
      </w:r>
      <w:r>
        <w:rPr>
          <w:rFonts w:ascii="Arial" w:hAnsi="Arial" w:cs="Arial"/>
          <w:color w:val="000000"/>
          <w:sz w:val="22"/>
          <w:szCs w:val="22"/>
        </w:rPr>
        <w:t>available for your DRE #, Label and Value</w:t>
      </w:r>
    </w:p>
    <w:p w:rsidR="00972D4B" w:rsidRDefault="00972D4B" w:rsidP="00B30F78">
      <w:pPr>
        <w:pStyle w:val="xmsonormal"/>
        <w:numPr>
          <w:ilvl w:val="0"/>
          <w:numId w:val="8"/>
        </w:numPr>
        <w:spacing w:before="240" w:beforeAutospacing="0" w:after="0" w:afterAutospacing="0"/>
        <w:ind w:left="1080"/>
        <w:rPr>
          <w:rFonts w:ascii="Arial" w:hAnsi="Arial" w:cs="Arial"/>
          <w:color w:val="000000"/>
          <w:sz w:val="22"/>
          <w:szCs w:val="22"/>
        </w:rPr>
      </w:pPr>
      <w:r>
        <w:rPr>
          <w:rFonts w:ascii="Arial" w:hAnsi="Arial" w:cs="Arial"/>
          <w:color w:val="000000"/>
          <w:sz w:val="22"/>
          <w:szCs w:val="22"/>
        </w:rPr>
        <w:t>Label provides flexibility for each agent to name the DRE #. For example, enter “My DRE #” and this will appear directly in front of your number.</w:t>
      </w:r>
    </w:p>
    <w:p w:rsidR="00972D4B" w:rsidRDefault="00972D4B" w:rsidP="00F4413D">
      <w:pPr>
        <w:pStyle w:val="xmsonormal"/>
        <w:numPr>
          <w:ilvl w:val="1"/>
          <w:numId w:val="8"/>
        </w:numPr>
        <w:spacing w:before="240" w:beforeAutospacing="0" w:after="0" w:afterAutospacing="0"/>
        <w:rPr>
          <w:rFonts w:ascii="Arial" w:hAnsi="Arial" w:cs="Arial"/>
          <w:color w:val="000000"/>
          <w:sz w:val="22"/>
          <w:szCs w:val="22"/>
        </w:rPr>
      </w:pPr>
      <w:r>
        <w:rPr>
          <w:rFonts w:ascii="Arial" w:hAnsi="Arial" w:cs="Arial"/>
          <w:color w:val="000000"/>
          <w:sz w:val="22"/>
          <w:szCs w:val="22"/>
        </w:rPr>
        <w:t>Note: This field is only available for those companies who do not have the DRE # automatically populated</w:t>
      </w:r>
    </w:p>
    <w:p w:rsidR="00972D4B" w:rsidRPr="00F4413D" w:rsidRDefault="00972D4B" w:rsidP="00B30F78">
      <w:pPr>
        <w:pStyle w:val="xmsonormal"/>
        <w:numPr>
          <w:ilvl w:val="0"/>
          <w:numId w:val="8"/>
        </w:numPr>
        <w:spacing w:before="240" w:beforeAutospacing="0" w:after="0" w:afterAutospacing="0"/>
        <w:ind w:left="1080"/>
        <w:rPr>
          <w:rFonts w:ascii="Arial" w:hAnsi="Arial" w:cs="Arial"/>
          <w:color w:val="000000"/>
          <w:sz w:val="22"/>
          <w:szCs w:val="22"/>
        </w:rPr>
      </w:pPr>
      <w:r w:rsidRPr="00F4413D">
        <w:rPr>
          <w:rFonts w:ascii="Arial" w:hAnsi="Arial" w:cs="Arial"/>
          <w:color w:val="000000"/>
          <w:sz w:val="22"/>
          <w:szCs w:val="22"/>
        </w:rPr>
        <w:t xml:space="preserve">Value is where your actual DRE # is entered. Simply enter your DRE # </w:t>
      </w:r>
      <w:r>
        <w:rPr>
          <w:rFonts w:ascii="Arial" w:hAnsi="Arial" w:cs="Arial"/>
          <w:color w:val="000000"/>
          <w:sz w:val="22"/>
          <w:szCs w:val="22"/>
        </w:rPr>
        <w:t>here</w:t>
      </w:r>
    </w:p>
    <w:p w:rsidR="00972D4B" w:rsidRPr="00315240" w:rsidRDefault="00972D4B" w:rsidP="00B30F78">
      <w:pPr>
        <w:pStyle w:val="xmsonormal"/>
        <w:numPr>
          <w:ilvl w:val="0"/>
          <w:numId w:val="8"/>
        </w:numPr>
        <w:spacing w:before="240" w:beforeAutospacing="0" w:after="0" w:afterAutospacing="0"/>
        <w:ind w:left="1080"/>
        <w:rPr>
          <w:rFonts w:ascii="Arial" w:hAnsi="Arial" w:cs="Arial"/>
          <w:color w:val="000000"/>
          <w:sz w:val="22"/>
          <w:szCs w:val="22"/>
        </w:rPr>
      </w:pPr>
      <w:r w:rsidRPr="00315240">
        <w:rPr>
          <w:rFonts w:ascii="Arial" w:hAnsi="Arial" w:cs="Arial"/>
          <w:color w:val="000000"/>
          <w:sz w:val="22"/>
          <w:szCs w:val="22"/>
        </w:rPr>
        <w:t>Click “Update My Personal Information”</w:t>
      </w:r>
    </w:p>
    <w:p w:rsidR="00972D4B" w:rsidRDefault="00972D4B" w:rsidP="00770D91">
      <w:pPr>
        <w:pStyle w:val="xmsonormal"/>
        <w:spacing w:before="0" w:beforeAutospacing="0" w:after="0" w:afterAutospacing="0"/>
        <w:rPr>
          <w:rFonts w:ascii="Arial" w:hAnsi="Arial" w:cs="Arial"/>
          <w:color w:val="000000"/>
          <w:sz w:val="22"/>
          <w:szCs w:val="22"/>
        </w:rPr>
      </w:pPr>
    </w:p>
    <w:p w:rsidR="00972D4B" w:rsidRPr="00315240" w:rsidRDefault="00972D4B" w:rsidP="001F5668">
      <w:pPr>
        <w:pStyle w:val="xmsonormal"/>
        <w:spacing w:before="0" w:beforeAutospacing="0" w:after="0" w:afterAutospacing="0"/>
        <w:rPr>
          <w:rFonts w:ascii="Arial" w:hAnsi="Arial" w:cs="Arial"/>
          <w:color w:val="000000"/>
          <w:sz w:val="22"/>
          <w:szCs w:val="22"/>
        </w:rPr>
      </w:pPr>
      <w:r w:rsidRPr="004D3D98">
        <w:rPr>
          <w:rFonts w:ascii="Arial" w:hAnsi="Arial" w:cs="Arial"/>
          <w:noProof/>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7" type="#_x0000_t75" style="width:396.75pt;height:360.75pt;visibility:visible">
            <v:imagedata r:id="rId7" o:title=""/>
          </v:shape>
        </w:pict>
      </w:r>
    </w:p>
    <w:p w:rsidR="00972D4B" w:rsidRPr="00315240" w:rsidRDefault="00972D4B" w:rsidP="00DB286B">
      <w:pPr>
        <w:pStyle w:val="xmsonormal"/>
        <w:spacing w:before="0" w:beforeAutospacing="0" w:after="0" w:afterAutospacing="0"/>
        <w:rPr>
          <w:rFonts w:ascii="Arial" w:hAnsi="Arial" w:cs="Arial"/>
          <w:color w:val="000000"/>
          <w:sz w:val="22"/>
          <w:szCs w:val="22"/>
        </w:rPr>
      </w:pPr>
    </w:p>
    <w:p w:rsidR="00972D4B" w:rsidRPr="00904DC6" w:rsidRDefault="00972D4B" w:rsidP="00060328">
      <w:pPr>
        <w:rPr>
          <w:rFonts w:ascii="Arial" w:hAnsi="Arial" w:cs="Arial"/>
          <w:b/>
          <w:i/>
          <w:sz w:val="18"/>
          <w:szCs w:val="18"/>
        </w:rPr>
      </w:pPr>
      <w:r w:rsidRPr="000B2773">
        <w:rPr>
          <w:rFonts w:ascii="Arial" w:hAnsi="Arial" w:cs="Arial"/>
          <w:b/>
          <w:i/>
          <w:sz w:val="18"/>
          <w:szCs w:val="18"/>
        </w:rPr>
        <w:t>Neighborhood and School Reports display your DRE #</w:t>
      </w:r>
    </w:p>
    <w:p w:rsidR="00972D4B" w:rsidRPr="008739CA" w:rsidRDefault="00972D4B" w:rsidP="00060328">
      <w:pPr>
        <w:rPr>
          <w:rFonts w:ascii="Arial" w:hAnsi="Arial" w:cs="Arial"/>
          <w:b/>
          <w:i/>
          <w:sz w:val="28"/>
        </w:rPr>
      </w:pPr>
    </w:p>
    <w:p w:rsidR="00972D4B" w:rsidRPr="00060328" w:rsidRDefault="00972D4B" w:rsidP="00060328">
      <w:r w:rsidRPr="00F03E09">
        <w:rPr>
          <w:noProof/>
        </w:rPr>
        <w:pict>
          <v:shape id="Picture 5" o:spid="_x0000_i1028" type="#_x0000_t75" style="width:333pt;height:237pt;visibility:visible">
            <v:imagedata r:id="rId8" o:title=""/>
          </v:shape>
        </w:pict>
      </w:r>
    </w:p>
    <w:p w:rsidR="00972D4B" w:rsidRPr="00904DC6" w:rsidRDefault="00972D4B" w:rsidP="00424437">
      <w:pPr>
        <w:pStyle w:val="Heading3"/>
        <w:rPr>
          <w:color w:val="000000"/>
          <w:sz w:val="22"/>
          <w:szCs w:val="22"/>
          <w:u w:val="single"/>
        </w:rPr>
      </w:pPr>
      <w:r w:rsidRPr="000B2773">
        <w:rPr>
          <w:color w:val="000000"/>
          <w:sz w:val="22"/>
          <w:szCs w:val="22"/>
          <w:u w:val="single"/>
        </w:rPr>
        <w:t>Adding Your DRE # to Quick Email and Action Plan</w:t>
      </w:r>
      <w:r>
        <w:rPr>
          <w:color w:val="000000"/>
          <w:sz w:val="22"/>
          <w:szCs w:val="22"/>
          <w:u w:val="single"/>
        </w:rPr>
        <w:t xml:space="preserve"> Activities</w:t>
      </w:r>
    </w:p>
    <w:p w:rsidR="00972D4B" w:rsidRDefault="00972D4B" w:rsidP="00B30F78">
      <w:pPr>
        <w:pStyle w:val="xmsonormal"/>
        <w:numPr>
          <w:ilvl w:val="0"/>
          <w:numId w:val="7"/>
        </w:numPr>
        <w:spacing w:before="240" w:beforeAutospacing="0" w:after="0" w:afterAutospacing="0"/>
        <w:ind w:left="1080"/>
        <w:rPr>
          <w:rFonts w:ascii="Arial" w:hAnsi="Arial" w:cs="Arial"/>
          <w:color w:val="000000"/>
          <w:sz w:val="22"/>
          <w:szCs w:val="22"/>
        </w:rPr>
      </w:pPr>
      <w:r w:rsidRPr="00315240">
        <w:rPr>
          <w:rFonts w:ascii="Arial" w:hAnsi="Arial" w:cs="Arial"/>
          <w:color w:val="000000"/>
          <w:sz w:val="22"/>
          <w:szCs w:val="22"/>
        </w:rPr>
        <w:t>Simply create a new Quick Email, or Action Plan</w:t>
      </w:r>
      <w:r>
        <w:rPr>
          <w:rFonts w:ascii="Arial" w:hAnsi="Arial" w:cs="Arial"/>
          <w:color w:val="000000"/>
          <w:sz w:val="22"/>
          <w:szCs w:val="22"/>
        </w:rPr>
        <w:t xml:space="preserve"> Activity</w:t>
      </w:r>
    </w:p>
    <w:p w:rsidR="00972D4B" w:rsidRPr="00315240" w:rsidRDefault="00972D4B" w:rsidP="00B30F78">
      <w:pPr>
        <w:pStyle w:val="xmsonormal"/>
        <w:numPr>
          <w:ilvl w:val="0"/>
          <w:numId w:val="7"/>
        </w:numPr>
        <w:spacing w:before="240" w:beforeAutospacing="0" w:after="0" w:afterAutospacing="0"/>
        <w:ind w:left="1080"/>
        <w:rPr>
          <w:rFonts w:ascii="Arial" w:hAnsi="Arial" w:cs="Arial"/>
          <w:color w:val="000000"/>
          <w:sz w:val="22"/>
          <w:szCs w:val="22"/>
        </w:rPr>
      </w:pPr>
      <w:r w:rsidRPr="00315240">
        <w:rPr>
          <w:rFonts w:ascii="Arial" w:hAnsi="Arial" w:cs="Arial"/>
          <w:color w:val="000000"/>
          <w:sz w:val="22"/>
          <w:szCs w:val="22"/>
        </w:rPr>
        <w:t>As you typ</w:t>
      </w:r>
      <w:r>
        <w:rPr>
          <w:rFonts w:ascii="Arial" w:hAnsi="Arial" w:cs="Arial"/>
          <w:color w:val="000000"/>
          <w:sz w:val="22"/>
          <w:szCs w:val="22"/>
        </w:rPr>
        <w:t>e</w:t>
      </w:r>
      <w:r w:rsidRPr="00315240">
        <w:rPr>
          <w:rFonts w:ascii="Arial" w:hAnsi="Arial" w:cs="Arial"/>
          <w:color w:val="000000"/>
          <w:sz w:val="22"/>
          <w:szCs w:val="22"/>
        </w:rPr>
        <w:t xml:space="preserve"> </w:t>
      </w:r>
      <w:r>
        <w:rPr>
          <w:rFonts w:ascii="Arial" w:hAnsi="Arial" w:cs="Arial"/>
          <w:color w:val="000000"/>
          <w:sz w:val="22"/>
          <w:szCs w:val="22"/>
        </w:rPr>
        <w:t>the</w:t>
      </w:r>
      <w:r w:rsidRPr="00315240">
        <w:rPr>
          <w:rFonts w:ascii="Arial" w:hAnsi="Arial" w:cs="Arial"/>
          <w:color w:val="000000"/>
          <w:sz w:val="22"/>
          <w:szCs w:val="22"/>
        </w:rPr>
        <w:t xml:space="preserve"> email, place your cursor where you would like your DRE # to appear</w:t>
      </w:r>
    </w:p>
    <w:p w:rsidR="00972D4B" w:rsidRPr="00315240" w:rsidRDefault="00972D4B" w:rsidP="00B30F78">
      <w:pPr>
        <w:pStyle w:val="xmsonormal"/>
        <w:numPr>
          <w:ilvl w:val="0"/>
          <w:numId w:val="7"/>
        </w:numPr>
        <w:spacing w:before="240" w:beforeAutospacing="0" w:after="0" w:afterAutospacing="0"/>
        <w:ind w:left="1080"/>
        <w:rPr>
          <w:rFonts w:ascii="Arial" w:hAnsi="Arial" w:cs="Arial"/>
          <w:color w:val="000000"/>
          <w:sz w:val="22"/>
          <w:szCs w:val="22"/>
        </w:rPr>
      </w:pPr>
      <w:r w:rsidRPr="00315240">
        <w:rPr>
          <w:rFonts w:ascii="Arial" w:hAnsi="Arial" w:cs="Arial"/>
          <w:color w:val="000000"/>
          <w:sz w:val="22"/>
          <w:szCs w:val="22"/>
        </w:rPr>
        <w:t>From the Tokens drop-down menu select “My DRE #”</w:t>
      </w:r>
    </w:p>
    <w:p w:rsidR="00972D4B" w:rsidRDefault="00972D4B" w:rsidP="00B30F78">
      <w:pPr>
        <w:pStyle w:val="xmsonormal"/>
        <w:numPr>
          <w:ilvl w:val="0"/>
          <w:numId w:val="7"/>
        </w:numPr>
        <w:spacing w:before="240" w:beforeAutospacing="0" w:after="0" w:afterAutospacing="0"/>
        <w:ind w:left="1080"/>
        <w:rPr>
          <w:rFonts w:ascii="Arial" w:hAnsi="Arial" w:cs="Arial"/>
          <w:color w:val="000000"/>
          <w:sz w:val="22"/>
          <w:szCs w:val="22"/>
        </w:rPr>
      </w:pPr>
      <w:r w:rsidRPr="00315240">
        <w:rPr>
          <w:rFonts w:ascii="Arial" w:hAnsi="Arial" w:cs="Arial"/>
          <w:color w:val="000000"/>
          <w:sz w:val="22"/>
          <w:szCs w:val="22"/>
        </w:rPr>
        <w:t xml:space="preserve">Your number </w:t>
      </w:r>
      <w:r>
        <w:rPr>
          <w:rFonts w:ascii="Arial" w:hAnsi="Arial" w:cs="Arial"/>
          <w:color w:val="000000"/>
          <w:sz w:val="22"/>
          <w:szCs w:val="22"/>
        </w:rPr>
        <w:t xml:space="preserve">(from your Personal Profile page) </w:t>
      </w:r>
      <w:r w:rsidRPr="00315240">
        <w:rPr>
          <w:rFonts w:ascii="Arial" w:hAnsi="Arial" w:cs="Arial"/>
          <w:color w:val="000000"/>
          <w:sz w:val="22"/>
          <w:szCs w:val="22"/>
        </w:rPr>
        <w:t>will automatically appear in the email</w:t>
      </w:r>
      <w:r>
        <w:rPr>
          <w:rFonts w:ascii="Arial" w:hAnsi="Arial" w:cs="Arial"/>
          <w:color w:val="000000"/>
          <w:sz w:val="22"/>
          <w:szCs w:val="22"/>
        </w:rPr>
        <w:br/>
      </w:r>
    </w:p>
    <w:p w:rsidR="00972D4B" w:rsidRPr="005F5AB9" w:rsidRDefault="00972D4B" w:rsidP="001F5668">
      <w:pPr>
        <w:pStyle w:val="xmsonormal"/>
        <w:spacing w:before="0" w:beforeAutospacing="0" w:after="0" w:afterAutospacing="0"/>
        <w:rPr>
          <w:rFonts w:ascii="Arial" w:hAnsi="Arial" w:cs="Arial"/>
          <w:b/>
          <w:color w:val="000000"/>
          <w:sz w:val="20"/>
          <w:szCs w:val="22"/>
        </w:rPr>
      </w:pPr>
      <w:r w:rsidRPr="004D3D98">
        <w:rPr>
          <w:rFonts w:ascii="Arial" w:hAnsi="Arial" w:cs="Arial"/>
          <w:noProof/>
          <w:color w:val="000000"/>
          <w:sz w:val="22"/>
          <w:szCs w:val="22"/>
        </w:rPr>
        <w:pict>
          <v:shape id="Picture 3" o:spid="_x0000_i1029" type="#_x0000_t75" style="width:417pt;height:283.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">
            <v:imagedata r:id="rId9" o:title=""/>
            <o:lock v:ext="edit" aspectratio="f"/>
          </v:shape>
        </w:pict>
      </w:r>
      <w:r>
        <w:rPr>
          <w:rFonts w:ascii="Arial" w:hAnsi="Arial" w:cs="Arial"/>
          <w:color w:val="000000"/>
          <w:sz w:val="22"/>
          <w:szCs w:val="22"/>
        </w:rPr>
        <w:br/>
      </w:r>
      <w:r w:rsidRPr="005F5AB9">
        <w:rPr>
          <w:rFonts w:ascii="Arial" w:hAnsi="Arial" w:cs="Arial"/>
          <w:b/>
          <w:color w:val="000000"/>
          <w:sz w:val="20"/>
          <w:szCs w:val="22"/>
        </w:rPr>
        <w:t>Quick Email</w:t>
      </w:r>
    </w:p>
    <w:p w:rsidR="00972D4B" w:rsidRPr="005F5AB9" w:rsidRDefault="00972D4B" w:rsidP="00424437">
      <w:pPr>
        <w:pStyle w:val="Heading3"/>
        <w:rPr>
          <w:bCs w:val="0"/>
          <w:color w:val="000000"/>
          <w:sz w:val="20"/>
          <w:szCs w:val="22"/>
        </w:rPr>
      </w:pPr>
      <w:r w:rsidRPr="004D3D98">
        <w:rPr>
          <w:b w:val="0"/>
          <w:i/>
          <w:noProof/>
          <w:color w:val="000000"/>
          <w:sz w:val="28"/>
          <w:szCs w:val="28"/>
        </w:rPr>
        <w:pict>
          <v:shape id="_x0000_i1030" type="#_x0000_t75" style="width:453pt;height:411.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">
            <v:imagedata r:id="rId10" o:title=""/>
            <o:lock v:ext="edit" aspectratio="f"/>
          </v:shape>
        </w:pict>
      </w:r>
      <w:r>
        <w:rPr>
          <w:i/>
          <w:color w:val="000000"/>
          <w:sz w:val="28"/>
          <w:szCs w:val="28"/>
        </w:rPr>
        <w:br/>
      </w:r>
      <w:r w:rsidRPr="005F5AB9">
        <w:rPr>
          <w:bCs w:val="0"/>
          <w:color w:val="000000"/>
          <w:sz w:val="20"/>
          <w:szCs w:val="22"/>
        </w:rPr>
        <w:t>Action Plan Activities</w:t>
      </w:r>
    </w:p>
    <w:p w:rsidR="00972D4B" w:rsidRPr="00315240" w:rsidRDefault="00972D4B" w:rsidP="00424437">
      <w:pPr>
        <w:pStyle w:val="Heading3"/>
        <w:rPr>
          <w:i/>
          <w:color w:val="000000"/>
          <w:sz w:val="28"/>
          <w:szCs w:val="28"/>
        </w:rPr>
      </w:pPr>
      <w:r w:rsidRPr="00315240">
        <w:rPr>
          <w:i/>
          <w:color w:val="000000"/>
          <w:sz w:val="28"/>
          <w:szCs w:val="28"/>
        </w:rPr>
        <w:t>Personal Profile Updates</w:t>
      </w:r>
    </w:p>
    <w:p w:rsidR="00972D4B" w:rsidRPr="00315240" w:rsidRDefault="00972D4B" w:rsidP="00A64D9A">
      <w:pPr>
        <w:pStyle w:val="xmsonormal"/>
        <w:spacing w:before="0" w:beforeAutospacing="0" w:after="0" w:afterAutospacing="0"/>
        <w:rPr>
          <w:rFonts w:ascii="Arial" w:hAnsi="Arial" w:cs="Arial"/>
          <w:color w:val="000000"/>
          <w:sz w:val="22"/>
          <w:szCs w:val="22"/>
        </w:rPr>
      </w:pPr>
      <w:r w:rsidRPr="00315240">
        <w:rPr>
          <w:rFonts w:ascii="Arial" w:hAnsi="Arial" w:cs="Arial"/>
          <w:color w:val="000000"/>
          <w:sz w:val="22"/>
          <w:szCs w:val="22"/>
        </w:rPr>
        <w:t xml:space="preserve">Update your Marketing Name right from your Personal Profile! </w:t>
      </w:r>
      <w:r>
        <w:rPr>
          <w:rFonts w:ascii="Arial" w:hAnsi="Arial" w:cs="Arial"/>
          <w:color w:val="000000"/>
          <w:sz w:val="22"/>
          <w:szCs w:val="22"/>
        </w:rPr>
        <w:t xml:space="preserve">A </w:t>
      </w:r>
      <w:r w:rsidRPr="00315240">
        <w:rPr>
          <w:rFonts w:ascii="Arial" w:hAnsi="Arial" w:cs="Arial"/>
          <w:color w:val="000000"/>
          <w:sz w:val="22"/>
          <w:szCs w:val="22"/>
        </w:rPr>
        <w:t xml:space="preserve">Marketing Name </w:t>
      </w:r>
      <w:r>
        <w:rPr>
          <w:rFonts w:ascii="Arial" w:hAnsi="Arial" w:cs="Arial"/>
          <w:color w:val="000000"/>
          <w:sz w:val="22"/>
          <w:szCs w:val="22"/>
        </w:rPr>
        <w:t xml:space="preserve">field has been added and entered name </w:t>
      </w:r>
      <w:r w:rsidRPr="00315240">
        <w:rPr>
          <w:rFonts w:ascii="Arial" w:hAnsi="Arial" w:cs="Arial"/>
          <w:color w:val="000000"/>
          <w:sz w:val="22"/>
          <w:szCs w:val="22"/>
        </w:rPr>
        <w:t xml:space="preserve">is used </w:t>
      </w:r>
      <w:r>
        <w:rPr>
          <w:rFonts w:ascii="Arial" w:hAnsi="Arial" w:cs="Arial"/>
          <w:color w:val="000000"/>
          <w:sz w:val="22"/>
          <w:szCs w:val="22"/>
        </w:rPr>
        <w:t>in CMA and Buyers Tour</w:t>
      </w:r>
      <w:r w:rsidRPr="00315240">
        <w:rPr>
          <w:rFonts w:ascii="Arial" w:hAnsi="Arial" w:cs="Arial"/>
          <w:color w:val="000000"/>
          <w:sz w:val="22"/>
          <w:szCs w:val="22"/>
        </w:rPr>
        <w:t>.</w:t>
      </w:r>
      <w:r>
        <w:rPr>
          <w:rFonts w:ascii="Arial" w:hAnsi="Arial" w:cs="Arial"/>
          <w:color w:val="000000"/>
          <w:sz w:val="22"/>
          <w:szCs w:val="22"/>
        </w:rPr>
        <w:t xml:space="preserve"> If the Marketing Name is blank, then the First Name and Last Name fields will be used. You will still be able to enter your Marketing Name manually in Flyers by using any existing text field (e.g., you may choose to enter your Marketing Name in the First Name field and leave the Last Name blank).</w:t>
      </w:r>
    </w:p>
    <w:p w:rsidR="00972D4B" w:rsidRPr="00315240" w:rsidRDefault="00972D4B" w:rsidP="0082010C">
      <w:pPr>
        <w:pStyle w:val="xmsonormal"/>
        <w:spacing w:before="0" w:beforeAutospacing="0" w:after="0" w:afterAutospacing="0"/>
        <w:ind w:firstLine="360"/>
        <w:rPr>
          <w:rFonts w:ascii="Arial" w:hAnsi="Arial" w:cs="Arial"/>
          <w:b/>
          <w:color w:val="000000"/>
          <w:sz w:val="22"/>
          <w:szCs w:val="22"/>
          <w:u w:val="single"/>
        </w:rPr>
      </w:pPr>
    </w:p>
    <w:p w:rsidR="00972D4B" w:rsidRPr="00315240" w:rsidRDefault="00972D4B" w:rsidP="006C0D3B">
      <w:pPr>
        <w:pStyle w:val="xmsonormal"/>
        <w:spacing w:before="0" w:beforeAutospacing="0" w:after="0" w:afterAutospacing="0"/>
        <w:ind w:left="360"/>
        <w:rPr>
          <w:rFonts w:ascii="Arial" w:hAnsi="Arial" w:cs="Arial"/>
          <w:color w:val="000000"/>
          <w:sz w:val="22"/>
          <w:szCs w:val="22"/>
        </w:rPr>
      </w:pPr>
      <w:r w:rsidRPr="00315240">
        <w:rPr>
          <w:rFonts w:ascii="Arial" w:hAnsi="Arial" w:cs="Arial"/>
          <w:b/>
          <w:color w:val="000000"/>
          <w:sz w:val="22"/>
          <w:szCs w:val="22"/>
          <w:u w:val="single"/>
        </w:rPr>
        <w:t>Note to Brokers:</w:t>
      </w:r>
      <w:r w:rsidRPr="00315240">
        <w:rPr>
          <w:rFonts w:ascii="Arial" w:hAnsi="Arial" w:cs="Arial"/>
          <w:color w:val="000000"/>
          <w:sz w:val="22"/>
          <w:szCs w:val="22"/>
        </w:rPr>
        <w:t xml:space="preserve"> If you would also like to have Phone 1 and Website URL available for agents to edit, please discuss this with your account manager.</w:t>
      </w:r>
    </w:p>
    <w:p w:rsidR="00972D4B" w:rsidRPr="00315240" w:rsidRDefault="00972D4B" w:rsidP="00B30F78">
      <w:pPr>
        <w:pStyle w:val="xmsonormal"/>
        <w:numPr>
          <w:ilvl w:val="0"/>
          <w:numId w:val="9"/>
        </w:numPr>
        <w:spacing w:before="240" w:beforeAutospacing="0" w:after="0" w:afterAutospacing="0"/>
        <w:ind w:left="1080"/>
        <w:rPr>
          <w:rFonts w:ascii="Arial" w:hAnsi="Arial" w:cs="Arial"/>
          <w:color w:val="000000"/>
          <w:sz w:val="22"/>
          <w:szCs w:val="22"/>
        </w:rPr>
      </w:pPr>
      <w:r w:rsidRPr="00315240">
        <w:rPr>
          <w:rFonts w:ascii="Arial" w:hAnsi="Arial" w:cs="Arial"/>
          <w:color w:val="000000"/>
          <w:sz w:val="22"/>
          <w:szCs w:val="22"/>
        </w:rPr>
        <w:t>Click on Personal Profile on the upper right of the screen</w:t>
      </w:r>
    </w:p>
    <w:p w:rsidR="00972D4B" w:rsidRPr="00315240" w:rsidRDefault="00972D4B" w:rsidP="00B30F78">
      <w:pPr>
        <w:pStyle w:val="xmsonormal"/>
        <w:numPr>
          <w:ilvl w:val="0"/>
          <w:numId w:val="9"/>
        </w:numPr>
        <w:spacing w:before="240" w:beforeAutospacing="0" w:after="0" w:afterAutospacing="0"/>
        <w:ind w:left="1080"/>
        <w:rPr>
          <w:rFonts w:ascii="Arial" w:hAnsi="Arial" w:cs="Arial"/>
          <w:color w:val="000000"/>
          <w:sz w:val="22"/>
          <w:szCs w:val="22"/>
        </w:rPr>
      </w:pPr>
      <w:r w:rsidRPr="00315240">
        <w:rPr>
          <w:rFonts w:ascii="Arial" w:hAnsi="Arial" w:cs="Arial"/>
          <w:color w:val="000000"/>
          <w:sz w:val="22"/>
          <w:szCs w:val="22"/>
        </w:rPr>
        <w:t>Enter the Marketing Name you would like to use</w:t>
      </w:r>
    </w:p>
    <w:p w:rsidR="00972D4B" w:rsidRPr="00315240" w:rsidRDefault="00972D4B" w:rsidP="00B30F78">
      <w:pPr>
        <w:pStyle w:val="xmsonormal"/>
        <w:numPr>
          <w:ilvl w:val="0"/>
          <w:numId w:val="9"/>
        </w:numPr>
        <w:spacing w:before="240" w:beforeAutospacing="0" w:after="0" w:afterAutospacing="0"/>
        <w:ind w:left="1080"/>
        <w:rPr>
          <w:rFonts w:ascii="Arial" w:hAnsi="Arial" w:cs="Arial"/>
          <w:color w:val="000000"/>
          <w:sz w:val="22"/>
          <w:szCs w:val="22"/>
        </w:rPr>
      </w:pPr>
      <w:r w:rsidRPr="00315240">
        <w:rPr>
          <w:rFonts w:ascii="Arial" w:hAnsi="Arial" w:cs="Arial"/>
          <w:color w:val="000000"/>
          <w:sz w:val="22"/>
          <w:szCs w:val="22"/>
        </w:rPr>
        <w:t>Click “Update My Personal Information”</w:t>
      </w:r>
    </w:p>
    <w:p w:rsidR="00972D4B" w:rsidRPr="00E2130D" w:rsidRDefault="00972D4B" w:rsidP="008741C8">
      <w:pPr>
        <w:pStyle w:val="Heading3"/>
        <w:rPr>
          <w:b w:val="0"/>
          <w:bCs w:val="0"/>
          <w:sz w:val="22"/>
          <w:szCs w:val="22"/>
        </w:rPr>
      </w:pPr>
      <w:r w:rsidRPr="00E2130D">
        <w:rPr>
          <w:b w:val="0"/>
        </w:rPr>
        <w:t>Key Benefits:</w:t>
      </w:r>
    </w:p>
    <w:p w:rsidR="00972D4B" w:rsidRDefault="00972D4B" w:rsidP="00B30F78">
      <w:pPr>
        <w:pStyle w:val="xmsonormal"/>
        <w:numPr>
          <w:ilvl w:val="0"/>
          <w:numId w:val="11"/>
        </w:numPr>
        <w:spacing w:before="240" w:beforeAutospacing="0" w:after="0" w:afterAutospacing="0"/>
        <w:rPr>
          <w:rFonts w:ascii="Arial" w:hAnsi="Arial" w:cs="Arial"/>
          <w:color w:val="000000"/>
          <w:sz w:val="22"/>
          <w:szCs w:val="22"/>
        </w:rPr>
      </w:pPr>
      <w:r>
        <w:rPr>
          <w:rFonts w:ascii="Arial" w:hAnsi="Arial" w:cs="Arial"/>
          <w:sz w:val="22"/>
          <w:szCs w:val="22"/>
        </w:rPr>
        <w:t>Choose how YOU want to be marketed</w:t>
      </w:r>
      <w:r>
        <w:rPr>
          <w:rFonts w:ascii="Arial" w:hAnsi="Arial" w:cs="Arial"/>
          <w:color w:val="000000"/>
          <w:sz w:val="22"/>
          <w:szCs w:val="22"/>
        </w:rPr>
        <w:t xml:space="preserve"> </w:t>
      </w:r>
    </w:p>
    <w:p w:rsidR="00972D4B" w:rsidRDefault="00972D4B" w:rsidP="00B30F78">
      <w:pPr>
        <w:pStyle w:val="xmsonormal"/>
        <w:numPr>
          <w:ilvl w:val="0"/>
          <w:numId w:val="11"/>
        </w:numPr>
        <w:spacing w:before="240" w:beforeAutospacing="0" w:after="0" w:afterAutospacing="0"/>
        <w:rPr>
          <w:rFonts w:ascii="Arial" w:hAnsi="Arial" w:cs="Arial"/>
          <w:color w:val="000000"/>
          <w:sz w:val="22"/>
          <w:szCs w:val="22"/>
        </w:rPr>
      </w:pPr>
      <w:r>
        <w:rPr>
          <w:rFonts w:ascii="Arial" w:hAnsi="Arial" w:cs="Arial"/>
          <w:color w:val="000000"/>
          <w:sz w:val="22"/>
          <w:szCs w:val="22"/>
        </w:rPr>
        <w:t>Provides you with the clear marketing advantage</w:t>
      </w:r>
    </w:p>
    <w:p w:rsidR="00972D4B" w:rsidRPr="005F1917" w:rsidRDefault="00972D4B" w:rsidP="005F1917">
      <w:pPr>
        <w:pStyle w:val="xmsonormal"/>
        <w:spacing w:before="0" w:beforeAutospacing="0" w:after="0" w:afterAutospacing="0"/>
        <w:ind w:left="720"/>
        <w:rPr>
          <w:rFonts w:ascii="Arial" w:hAnsi="Arial" w:cs="Arial"/>
          <w:color w:val="000000"/>
          <w:sz w:val="22"/>
          <w:szCs w:val="22"/>
        </w:rPr>
      </w:pPr>
    </w:p>
    <w:p w:rsidR="00972D4B" w:rsidRPr="00315240" w:rsidRDefault="00972D4B" w:rsidP="001F5668">
      <w:pPr>
        <w:pStyle w:val="xmsonormal"/>
        <w:spacing w:before="0" w:beforeAutospacing="0" w:after="0" w:afterAutospacing="0"/>
        <w:rPr>
          <w:rFonts w:ascii="Arial" w:hAnsi="Arial" w:cs="Arial"/>
          <w:color w:val="000000"/>
          <w:sz w:val="22"/>
          <w:szCs w:val="22"/>
        </w:rPr>
      </w:pPr>
      <w:r>
        <w:rPr>
          <w:noProof/>
        </w:rPr>
        <w:pict>
          <v:shape id="Picture 90" o:spid="_x0000_s1029" type="#_x0000_t75" style="position:absolute;margin-left:195pt;margin-top:177.25pt;width:276.95pt;height:55.65pt;z-index:251658240;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">
            <v:imagedata r:id="rId11" o:title=""/>
            <o:lock v:ext="edit" aspectratio="f"/>
          </v:shape>
        </w:pict>
      </w:r>
      <w:r w:rsidRPr="004D3D98">
        <w:rPr>
          <w:rFonts w:ascii="Arial" w:hAnsi="Arial" w:cs="Arial"/>
          <w:noProof/>
          <w:color w:val="000000"/>
          <w:sz w:val="22"/>
          <w:szCs w:val="22"/>
        </w:rPr>
        <w:pict>
          <v:shape id="Picture 9" o:spid="_x0000_i1031" type="#_x0000_t75" alt="6_0_SC1.png" style="width:435pt;height:170.25pt;visibility:visible" o:bordertopcolor="black" o:borderleftcolor="black" o:borderbottomcolor="black" o:borderrightcolor="black">
            <v:imagedata r:id="rId12" o:title="" cropbottom="34640f"/>
            <w10:bordertop type="single" width="2"/>
            <w10:borderleft type="single" width="2"/>
            <w10:borderbottom type="single" width="2"/>
            <w10:borderright type="single" width="2"/>
          </v:shape>
        </w:pict>
      </w:r>
      <w:r w:rsidRPr="00315240">
        <w:rPr>
          <w:rFonts w:ascii="Arial" w:hAnsi="Arial" w:cs="Arial"/>
          <w:color w:val="000000"/>
          <w:sz w:val="22"/>
          <w:szCs w:val="22"/>
        </w:rPr>
        <w:t xml:space="preserve"> </w:t>
      </w:r>
    </w:p>
    <w:p w:rsidR="00972D4B" w:rsidRPr="00315240" w:rsidRDefault="00972D4B" w:rsidP="001F5668">
      <w:pPr>
        <w:pStyle w:val="xmsonormal"/>
        <w:spacing w:before="0" w:beforeAutospacing="0" w:after="0" w:afterAutospacing="0"/>
        <w:rPr>
          <w:rFonts w:ascii="Arial" w:hAnsi="Arial" w:cs="Arial"/>
          <w:color w:val="000000"/>
          <w:sz w:val="22"/>
          <w:szCs w:val="22"/>
        </w:rPr>
      </w:pPr>
    </w:p>
    <w:p w:rsidR="00972D4B" w:rsidRPr="00315240" w:rsidRDefault="00972D4B" w:rsidP="001F5668">
      <w:pPr>
        <w:pStyle w:val="xmsonormal"/>
        <w:spacing w:before="0" w:beforeAutospacing="0" w:after="0" w:afterAutospacing="0"/>
        <w:rPr>
          <w:rFonts w:ascii="Arial" w:hAnsi="Arial" w:cs="Arial"/>
          <w:color w:val="000000"/>
          <w:sz w:val="22"/>
          <w:szCs w:val="22"/>
        </w:rPr>
      </w:pPr>
    </w:p>
    <w:p w:rsidR="00972D4B" w:rsidRPr="00315240" w:rsidRDefault="00972D4B" w:rsidP="001F5668">
      <w:pPr>
        <w:pStyle w:val="xmsonormal"/>
        <w:spacing w:before="0" w:beforeAutospacing="0" w:after="0" w:afterAutospacing="0"/>
        <w:rPr>
          <w:rFonts w:ascii="Arial" w:hAnsi="Arial" w:cs="Arial"/>
          <w:color w:val="000000"/>
          <w:sz w:val="22"/>
          <w:szCs w:val="22"/>
        </w:rPr>
      </w:pPr>
    </w:p>
    <w:p w:rsidR="00972D4B" w:rsidRDefault="00972D4B" w:rsidP="005F1917">
      <w:pPr>
        <w:pStyle w:val="Heading2"/>
        <w:rPr>
          <w:color w:val="000000"/>
          <w:u w:val="none"/>
        </w:rPr>
      </w:pPr>
    </w:p>
    <w:p w:rsidR="00972D4B" w:rsidRPr="005F1917" w:rsidRDefault="00972D4B" w:rsidP="005F1917">
      <w:pPr>
        <w:pStyle w:val="Heading2"/>
        <w:rPr>
          <w:color w:val="000000"/>
          <w:u w:val="none"/>
        </w:rPr>
      </w:pPr>
      <w:r w:rsidRPr="005F1917">
        <w:rPr>
          <w:color w:val="000000"/>
          <w:u w:val="none"/>
        </w:rPr>
        <w:t xml:space="preserve">Activity Entry Page </w:t>
      </w:r>
      <w:r>
        <w:rPr>
          <w:color w:val="000000"/>
          <w:u w:val="none"/>
        </w:rPr>
        <w:t>Now Matches the</w:t>
      </w:r>
      <w:r w:rsidRPr="005F1917">
        <w:rPr>
          <w:color w:val="000000"/>
          <w:u w:val="none"/>
        </w:rPr>
        <w:t xml:space="preserve"> Action Plan Manager Entry Page</w:t>
      </w:r>
    </w:p>
    <w:p w:rsidR="00972D4B" w:rsidRPr="002753B4" w:rsidRDefault="00972D4B" w:rsidP="0069510E">
      <w:pPr>
        <w:rPr>
          <w:rFonts w:ascii="Arial" w:hAnsi="Arial" w:cs="Arial"/>
          <w:sz w:val="22"/>
          <w:szCs w:val="22"/>
        </w:rPr>
      </w:pPr>
    </w:p>
    <w:p w:rsidR="00972D4B" w:rsidRPr="002753B4" w:rsidRDefault="00972D4B" w:rsidP="0069510E">
      <w:pPr>
        <w:rPr>
          <w:rFonts w:ascii="Arial" w:hAnsi="Arial" w:cs="Arial"/>
          <w:sz w:val="22"/>
          <w:szCs w:val="22"/>
        </w:rPr>
      </w:pPr>
      <w:r w:rsidRPr="002753B4">
        <w:rPr>
          <w:rFonts w:ascii="Arial" w:hAnsi="Arial" w:cs="Arial"/>
          <w:b/>
          <w:sz w:val="22"/>
          <w:szCs w:val="22"/>
        </w:rPr>
        <w:t xml:space="preserve">Great News! </w:t>
      </w:r>
      <w:r w:rsidRPr="002753B4">
        <w:rPr>
          <w:rFonts w:ascii="Arial" w:hAnsi="Arial" w:cs="Arial"/>
          <w:sz w:val="22"/>
          <w:szCs w:val="22"/>
        </w:rPr>
        <w:t xml:space="preserve">Now you have even more options in managing your Activities. </w:t>
      </w:r>
    </w:p>
    <w:p w:rsidR="00972D4B" w:rsidRDefault="00972D4B" w:rsidP="002753B4">
      <w:pPr>
        <w:pStyle w:val="ListParagraph"/>
        <w:numPr>
          <w:ilvl w:val="0"/>
          <w:numId w:val="14"/>
        </w:numPr>
        <w:spacing w:before="240"/>
        <w:contextualSpacing w:val="0"/>
        <w:rPr>
          <w:rFonts w:ascii="Arial" w:hAnsi="Arial" w:cs="Arial"/>
          <w:sz w:val="22"/>
          <w:szCs w:val="22"/>
        </w:rPr>
      </w:pPr>
      <w:r w:rsidRPr="002753B4">
        <w:rPr>
          <w:rFonts w:ascii="Arial" w:hAnsi="Arial" w:cs="Arial"/>
          <w:sz w:val="22"/>
          <w:szCs w:val="22"/>
        </w:rPr>
        <w:t xml:space="preserve">Quickly see how many Action Plans are using each activity. </w:t>
      </w:r>
    </w:p>
    <w:p w:rsidR="00972D4B" w:rsidRDefault="00972D4B" w:rsidP="002753B4">
      <w:pPr>
        <w:pStyle w:val="ListParagraph"/>
        <w:numPr>
          <w:ilvl w:val="0"/>
          <w:numId w:val="14"/>
        </w:numPr>
        <w:spacing w:before="240"/>
        <w:contextualSpacing w:val="0"/>
        <w:rPr>
          <w:rFonts w:ascii="Arial" w:hAnsi="Arial" w:cs="Arial"/>
          <w:sz w:val="22"/>
          <w:szCs w:val="22"/>
        </w:rPr>
      </w:pPr>
      <w:r>
        <w:rPr>
          <w:rFonts w:ascii="Arial" w:hAnsi="Arial" w:cs="Arial"/>
          <w:sz w:val="22"/>
          <w:szCs w:val="22"/>
        </w:rPr>
        <w:t>V</w:t>
      </w:r>
      <w:r w:rsidRPr="002753B4">
        <w:rPr>
          <w:rFonts w:ascii="Arial" w:hAnsi="Arial" w:cs="Arial"/>
          <w:sz w:val="22"/>
          <w:szCs w:val="22"/>
        </w:rPr>
        <w:t xml:space="preserve">iew all Activities and edit your Activities all from the Manage Activities Screen! </w:t>
      </w:r>
    </w:p>
    <w:p w:rsidR="00972D4B" w:rsidRDefault="00972D4B" w:rsidP="002753B4">
      <w:pPr>
        <w:pStyle w:val="ListParagraph"/>
        <w:numPr>
          <w:ilvl w:val="0"/>
          <w:numId w:val="14"/>
        </w:numPr>
        <w:spacing w:before="240"/>
        <w:contextualSpacing w:val="0"/>
        <w:rPr>
          <w:rFonts w:ascii="Arial" w:hAnsi="Arial" w:cs="Arial"/>
          <w:sz w:val="22"/>
          <w:szCs w:val="22"/>
        </w:rPr>
      </w:pPr>
      <w:r w:rsidRPr="002753B4">
        <w:rPr>
          <w:rFonts w:ascii="Arial" w:hAnsi="Arial" w:cs="Arial"/>
          <w:sz w:val="22"/>
          <w:szCs w:val="22"/>
        </w:rPr>
        <w:t>Easily copy existing Activities when you need to create similar Activities quickly</w:t>
      </w:r>
    </w:p>
    <w:p w:rsidR="00972D4B" w:rsidRPr="002753B4" w:rsidRDefault="00972D4B" w:rsidP="002753B4">
      <w:pPr>
        <w:pStyle w:val="ListParagraph"/>
        <w:numPr>
          <w:ilvl w:val="0"/>
          <w:numId w:val="14"/>
        </w:numPr>
        <w:spacing w:before="240"/>
        <w:contextualSpacing w:val="0"/>
        <w:rPr>
          <w:rFonts w:ascii="Arial" w:hAnsi="Arial" w:cs="Arial"/>
          <w:sz w:val="22"/>
          <w:szCs w:val="22"/>
        </w:rPr>
      </w:pPr>
      <w:r w:rsidRPr="002753B4">
        <w:rPr>
          <w:rFonts w:ascii="Arial" w:hAnsi="Arial" w:cs="Arial"/>
          <w:sz w:val="22"/>
          <w:szCs w:val="22"/>
        </w:rPr>
        <w:t>Deleting Activities that you no longer need is easy as well. Simply check the box next to the Activity(ies)you would like to remove and click “Delete Activity(ies)”.</w:t>
      </w:r>
    </w:p>
    <w:p w:rsidR="00972D4B" w:rsidRPr="002753B4" w:rsidRDefault="00972D4B" w:rsidP="0069510E">
      <w:pPr>
        <w:rPr>
          <w:rFonts w:ascii="Arial" w:hAnsi="Arial" w:cs="Arial"/>
          <w:sz w:val="22"/>
          <w:szCs w:val="22"/>
        </w:rPr>
      </w:pPr>
    </w:p>
    <w:p w:rsidR="00972D4B" w:rsidRPr="00E2130D" w:rsidRDefault="00972D4B" w:rsidP="00A679A2">
      <w:pPr>
        <w:pStyle w:val="Heading3"/>
        <w:rPr>
          <w:b w:val="0"/>
          <w:bCs w:val="0"/>
          <w:sz w:val="22"/>
          <w:szCs w:val="22"/>
        </w:rPr>
      </w:pPr>
      <w:r w:rsidRPr="00E2130D">
        <w:rPr>
          <w:b w:val="0"/>
        </w:rPr>
        <w:t>Key Benefits:</w:t>
      </w:r>
    </w:p>
    <w:p w:rsidR="00972D4B" w:rsidRDefault="00972D4B" w:rsidP="00B30F78">
      <w:pPr>
        <w:pStyle w:val="xmsonormal"/>
        <w:numPr>
          <w:ilvl w:val="0"/>
          <w:numId w:val="10"/>
        </w:numPr>
        <w:spacing w:before="240" w:beforeAutospacing="0" w:after="0" w:afterAutospacing="0"/>
        <w:rPr>
          <w:rFonts w:ascii="Arial" w:hAnsi="Arial" w:cs="Arial"/>
          <w:sz w:val="22"/>
          <w:szCs w:val="22"/>
        </w:rPr>
      </w:pPr>
      <w:r>
        <w:rPr>
          <w:rFonts w:ascii="Arial" w:hAnsi="Arial" w:cs="Arial"/>
          <w:sz w:val="22"/>
          <w:szCs w:val="22"/>
        </w:rPr>
        <w:t>Organized snapshot of all your Activities</w:t>
      </w:r>
    </w:p>
    <w:p w:rsidR="00972D4B" w:rsidRPr="00D55A65" w:rsidRDefault="00972D4B" w:rsidP="00D55A65">
      <w:pPr>
        <w:pStyle w:val="xmsonormal"/>
        <w:numPr>
          <w:ilvl w:val="0"/>
          <w:numId w:val="10"/>
        </w:numPr>
        <w:spacing w:before="240" w:beforeAutospacing="0" w:after="0" w:afterAutospacing="0"/>
        <w:rPr>
          <w:rFonts w:ascii="Arial" w:hAnsi="Arial" w:cs="Arial"/>
          <w:sz w:val="22"/>
          <w:szCs w:val="22"/>
        </w:rPr>
      </w:pPr>
      <w:r>
        <w:rPr>
          <w:rFonts w:ascii="Arial" w:hAnsi="Arial" w:cs="Arial"/>
          <w:sz w:val="22"/>
          <w:szCs w:val="22"/>
        </w:rPr>
        <w:t>Links directly to View, Edit and Delete save you time, allowing you to focus more on your clients and your business</w:t>
      </w:r>
    </w:p>
    <w:p w:rsidR="00972D4B" w:rsidRDefault="00972D4B" w:rsidP="00A679A2">
      <w:pPr>
        <w:pStyle w:val="xmsonormal"/>
        <w:spacing w:before="0" w:beforeAutospacing="0" w:after="0" w:afterAutospacing="0"/>
        <w:rPr>
          <w:rFonts w:ascii="Arial" w:hAnsi="Arial" w:cs="Arial"/>
          <w:color w:val="000000"/>
          <w:sz w:val="22"/>
          <w:szCs w:val="22"/>
        </w:rPr>
      </w:pPr>
    </w:p>
    <w:p w:rsidR="00972D4B" w:rsidRDefault="00972D4B" w:rsidP="001F5668">
      <w:pPr>
        <w:pStyle w:val="xmsonormal"/>
        <w:spacing w:before="0" w:beforeAutospacing="0" w:after="0" w:afterAutospacing="0"/>
        <w:rPr>
          <w:rFonts w:ascii="Arial" w:hAnsi="Arial" w:cs="Arial"/>
          <w:color w:val="000000"/>
          <w:sz w:val="22"/>
          <w:szCs w:val="22"/>
        </w:rPr>
      </w:pPr>
      <w:r w:rsidRPr="004D3D98">
        <w:rPr>
          <w:rFonts w:ascii="Arial" w:hAnsi="Arial" w:cs="Arial"/>
          <w:noProof/>
          <w:color w:val="000000"/>
          <w:sz w:val="22"/>
          <w:szCs w:val="22"/>
        </w:rPr>
        <w:pict>
          <v:shape id="_x0000_i1032" type="#_x0000_t75" style="width:363.75pt;height:24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">
            <v:imagedata r:id="rId13" o:title=""/>
            <o:lock v:ext="edit" aspectratio="f"/>
          </v:shape>
        </w:pict>
      </w:r>
      <w:r>
        <w:rPr>
          <w:rFonts w:ascii="Arial" w:hAnsi="Arial" w:cs="Arial"/>
          <w:color w:val="000000"/>
          <w:sz w:val="22"/>
          <w:szCs w:val="22"/>
        </w:rPr>
        <w:t xml:space="preserve"> </w:t>
      </w:r>
    </w:p>
    <w:p w:rsidR="00972D4B" w:rsidRPr="00315240" w:rsidRDefault="00972D4B" w:rsidP="001F5668">
      <w:pPr>
        <w:pStyle w:val="xmsonormal"/>
        <w:spacing w:before="0" w:beforeAutospacing="0" w:after="0" w:afterAutospacing="0"/>
        <w:rPr>
          <w:rFonts w:ascii="Arial" w:hAnsi="Arial" w:cs="Arial"/>
          <w:color w:val="000000"/>
          <w:sz w:val="22"/>
          <w:szCs w:val="22"/>
        </w:rPr>
      </w:pPr>
    </w:p>
    <w:p w:rsidR="00972D4B" w:rsidRDefault="00972D4B" w:rsidP="001F5668">
      <w:pPr>
        <w:pStyle w:val="xmsonormal"/>
        <w:spacing w:before="0" w:beforeAutospacing="0" w:after="0" w:afterAutospacing="0"/>
        <w:rPr>
          <w:rFonts w:ascii="Arial" w:hAnsi="Arial" w:cs="Arial"/>
          <w:b/>
          <w:i/>
          <w:color w:val="000000"/>
          <w:sz w:val="28"/>
          <w:szCs w:val="22"/>
        </w:rPr>
      </w:pPr>
    </w:p>
    <w:p w:rsidR="00972D4B" w:rsidRPr="00363C92" w:rsidRDefault="00972D4B" w:rsidP="001F5668">
      <w:pPr>
        <w:pStyle w:val="xmsonormal"/>
        <w:spacing w:before="0" w:beforeAutospacing="0" w:after="0" w:afterAutospacing="0"/>
        <w:rPr>
          <w:rFonts w:ascii="Arial" w:hAnsi="Arial" w:cs="Arial"/>
          <w:b/>
          <w:i/>
          <w:color w:val="000000"/>
          <w:sz w:val="28"/>
          <w:szCs w:val="22"/>
        </w:rPr>
      </w:pPr>
      <w:r w:rsidRPr="00363C92">
        <w:rPr>
          <w:rFonts w:ascii="Arial" w:hAnsi="Arial" w:cs="Arial"/>
          <w:b/>
          <w:i/>
          <w:color w:val="000000"/>
          <w:sz w:val="28"/>
          <w:szCs w:val="22"/>
        </w:rPr>
        <w:t>Agent Name</w:t>
      </w:r>
      <w:r>
        <w:rPr>
          <w:rFonts w:ascii="Arial" w:hAnsi="Arial" w:cs="Arial"/>
          <w:b/>
          <w:i/>
          <w:color w:val="000000"/>
          <w:sz w:val="28"/>
          <w:szCs w:val="22"/>
        </w:rPr>
        <w:t xml:space="preserve"> Search</w:t>
      </w:r>
      <w:r w:rsidRPr="00363C92">
        <w:rPr>
          <w:rFonts w:ascii="Arial" w:hAnsi="Arial" w:cs="Arial"/>
          <w:b/>
          <w:i/>
          <w:color w:val="000000"/>
          <w:sz w:val="28"/>
          <w:szCs w:val="22"/>
        </w:rPr>
        <w:t xml:space="preserve"> on Lead Assignment Overlay</w:t>
      </w:r>
    </w:p>
    <w:p w:rsidR="00972D4B" w:rsidRDefault="00972D4B" w:rsidP="001F5668">
      <w:pPr>
        <w:pStyle w:val="xmsonormal"/>
        <w:spacing w:before="0" w:beforeAutospacing="0" w:after="0" w:afterAutospacing="0"/>
        <w:rPr>
          <w:rFonts w:ascii="Arial" w:hAnsi="Arial" w:cs="Arial"/>
          <w:color w:val="000000"/>
          <w:sz w:val="22"/>
          <w:szCs w:val="22"/>
        </w:rPr>
      </w:pPr>
      <w:r w:rsidRPr="00315240">
        <w:rPr>
          <w:rFonts w:ascii="Arial" w:hAnsi="Arial" w:cs="Arial"/>
          <w:color w:val="000000"/>
          <w:sz w:val="22"/>
          <w:szCs w:val="22"/>
        </w:rPr>
        <w:t> </w:t>
      </w:r>
    </w:p>
    <w:p w:rsidR="00972D4B" w:rsidRDefault="00972D4B" w:rsidP="001F5668">
      <w:pPr>
        <w:pStyle w:val="xmsonormal"/>
        <w:spacing w:before="0" w:beforeAutospacing="0" w:after="0" w:afterAutospacing="0"/>
        <w:rPr>
          <w:rFonts w:ascii="Arial" w:hAnsi="Arial" w:cs="Arial"/>
          <w:color w:val="000000"/>
          <w:sz w:val="22"/>
          <w:szCs w:val="22"/>
        </w:rPr>
      </w:pPr>
      <w:r>
        <w:rPr>
          <w:rFonts w:ascii="Arial" w:hAnsi="Arial" w:cs="Arial"/>
          <w:color w:val="000000"/>
          <w:sz w:val="22"/>
          <w:szCs w:val="22"/>
        </w:rPr>
        <w:t>It is now easier than ever to assign leads! In the Lead Assignment overlay a new search has been added to allow for a quick agent search. Then simply select the desired agent from the list box below.</w:t>
      </w:r>
    </w:p>
    <w:p w:rsidR="00972D4B" w:rsidRDefault="00972D4B" w:rsidP="001F5668">
      <w:pPr>
        <w:pStyle w:val="xmsonormal"/>
        <w:spacing w:before="0" w:beforeAutospacing="0" w:after="0" w:afterAutospacing="0"/>
        <w:rPr>
          <w:rFonts w:ascii="Arial" w:hAnsi="Arial" w:cs="Arial"/>
          <w:color w:val="000000"/>
          <w:sz w:val="22"/>
          <w:szCs w:val="22"/>
        </w:rPr>
      </w:pPr>
    </w:p>
    <w:p w:rsidR="00972D4B" w:rsidRDefault="00972D4B">
      <w:pPr>
        <w:pStyle w:val="Heading3"/>
        <w:rPr>
          <w:bCs w:val="0"/>
        </w:rPr>
      </w:pPr>
      <w:r w:rsidRPr="000B2773">
        <w:rPr>
          <w:b w:val="0"/>
        </w:rPr>
        <w:t>Key Benefits</w:t>
      </w:r>
      <w:r>
        <w:rPr>
          <w:b w:val="0"/>
        </w:rPr>
        <w:t>:</w:t>
      </w:r>
    </w:p>
    <w:p w:rsidR="00972D4B" w:rsidRDefault="00972D4B" w:rsidP="00B30F78">
      <w:pPr>
        <w:pStyle w:val="xmsonormal"/>
        <w:numPr>
          <w:ilvl w:val="0"/>
          <w:numId w:val="12"/>
        </w:numPr>
        <w:spacing w:before="240" w:beforeAutospacing="0" w:after="0" w:afterAutospacing="0"/>
        <w:rPr>
          <w:rFonts w:ascii="Arial" w:hAnsi="Arial" w:cs="Arial"/>
          <w:color w:val="000000"/>
          <w:sz w:val="22"/>
          <w:szCs w:val="22"/>
        </w:rPr>
      </w:pPr>
      <w:r>
        <w:rPr>
          <w:rFonts w:ascii="Arial" w:hAnsi="Arial" w:cs="Arial"/>
          <w:color w:val="000000"/>
          <w:sz w:val="22"/>
          <w:szCs w:val="22"/>
        </w:rPr>
        <w:t>Allows leads to be assigned faster than ever reducing the possibility of a lead going stale</w:t>
      </w:r>
    </w:p>
    <w:p w:rsidR="00972D4B" w:rsidRPr="00386A0D" w:rsidRDefault="00972D4B" w:rsidP="00386A0D">
      <w:pPr>
        <w:pStyle w:val="xmsonormal"/>
        <w:numPr>
          <w:ilvl w:val="0"/>
          <w:numId w:val="12"/>
        </w:numPr>
        <w:spacing w:before="240" w:beforeAutospacing="0" w:after="0" w:afterAutospacing="0"/>
        <w:rPr>
          <w:rFonts w:ascii="Arial" w:hAnsi="Arial" w:cs="Arial"/>
          <w:color w:val="000000"/>
          <w:sz w:val="22"/>
          <w:szCs w:val="22"/>
        </w:rPr>
      </w:pPr>
      <w:r>
        <w:rPr>
          <w:rFonts w:ascii="Arial" w:hAnsi="Arial" w:cs="Arial"/>
          <w:color w:val="000000"/>
          <w:sz w:val="22"/>
          <w:szCs w:val="22"/>
        </w:rPr>
        <w:t>Saves valuable time for administrators who assign leads</w:t>
      </w:r>
      <w:r>
        <w:rPr>
          <w:rFonts w:ascii="Arial" w:hAnsi="Arial" w:cs="Arial"/>
          <w:color w:val="000000"/>
          <w:sz w:val="22"/>
          <w:szCs w:val="22"/>
        </w:rPr>
        <w:br/>
      </w:r>
    </w:p>
    <w:p w:rsidR="00972D4B" w:rsidRPr="00315240" w:rsidRDefault="00972D4B" w:rsidP="00C14AB9">
      <w:pPr>
        <w:pStyle w:val="xmsonormal"/>
        <w:spacing w:before="0" w:beforeAutospacing="0" w:after="0" w:afterAutospacing="0"/>
        <w:rPr>
          <w:rFonts w:ascii="Arial" w:hAnsi="Arial" w:cs="Arial"/>
          <w:color w:val="000000"/>
          <w:sz w:val="22"/>
          <w:szCs w:val="22"/>
        </w:rPr>
      </w:pPr>
      <w:r w:rsidRPr="004D3D98">
        <w:rPr>
          <w:rFonts w:ascii="Arial" w:hAnsi="Arial" w:cs="Arial"/>
          <w:noProof/>
          <w:color w:val="000000"/>
          <w:sz w:val="22"/>
          <w:szCs w:val="22"/>
        </w:rPr>
        <w:pict>
          <v:shape id="Picture 8" o:spid="_x0000_i1033" type="#_x0000_t75" style="width:428.25pt;height:285.75pt;visibility:visible">
            <v:imagedata r:id="rId14" o:title=""/>
          </v:shape>
        </w:pict>
      </w:r>
    </w:p>
    <w:sectPr w:rsidR="00972D4B" w:rsidRPr="00315240" w:rsidSect="00A679A2">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D4B" w:rsidRDefault="00972D4B">
      <w:r>
        <w:separator/>
      </w:r>
    </w:p>
  </w:endnote>
  <w:endnote w:type="continuationSeparator" w:id="0">
    <w:p w:rsidR="00972D4B" w:rsidRDefault="00972D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D4B" w:rsidRDefault="00972D4B" w:rsidP="005161C1">
    <w:pPr>
      <w:pStyle w:val="Footer"/>
      <w:rPr>
        <w:rFonts w:ascii="Arial" w:hAnsi="Arial" w:cs="Arial"/>
        <w:sz w:val="20"/>
        <w:szCs w:val="20"/>
      </w:rPr>
    </w:pPr>
  </w:p>
  <w:p w:rsidR="00972D4B" w:rsidRDefault="00972D4B" w:rsidP="005161C1">
    <w:pPr>
      <w:pStyle w:val="Footer"/>
      <w:rPr>
        <w:rFonts w:ascii="Arial" w:hAnsi="Arial" w:cs="Arial"/>
        <w:sz w:val="20"/>
        <w:szCs w:val="20"/>
      </w:rPr>
    </w:pPr>
    <w:r>
      <w:rPr>
        <w:rFonts w:ascii="Arial" w:hAnsi="Arial" w:cs="Arial"/>
        <w:sz w:val="20"/>
        <w:szCs w:val="20"/>
      </w:rPr>
      <w:tab/>
    </w:r>
    <w:r w:rsidRPr="00682F10">
      <w:rPr>
        <w:rFonts w:ascii="Arial" w:hAnsi="Arial" w:cs="Arial"/>
        <w:sz w:val="20"/>
        <w:szCs w:val="20"/>
      </w:rPr>
      <w:t xml:space="preserve">Page </w:t>
    </w:r>
    <w:r w:rsidRPr="00682F10">
      <w:rPr>
        <w:rFonts w:ascii="Arial" w:hAnsi="Arial" w:cs="Arial"/>
        <w:sz w:val="20"/>
        <w:szCs w:val="20"/>
      </w:rPr>
      <w:fldChar w:fldCharType="begin"/>
    </w:r>
    <w:r w:rsidRPr="00682F10">
      <w:rPr>
        <w:rFonts w:ascii="Arial" w:hAnsi="Arial" w:cs="Arial"/>
        <w:sz w:val="20"/>
        <w:szCs w:val="20"/>
      </w:rPr>
      <w:instrText xml:space="preserve"> PAGE </w:instrText>
    </w:r>
    <w:r w:rsidRPr="00682F10">
      <w:rPr>
        <w:rFonts w:ascii="Arial" w:hAnsi="Arial" w:cs="Arial"/>
        <w:sz w:val="20"/>
        <w:szCs w:val="20"/>
      </w:rPr>
      <w:fldChar w:fldCharType="separate"/>
    </w:r>
    <w:r>
      <w:rPr>
        <w:rFonts w:ascii="Arial" w:hAnsi="Arial" w:cs="Arial"/>
        <w:noProof/>
        <w:sz w:val="20"/>
        <w:szCs w:val="20"/>
      </w:rPr>
      <w:t>2</w:t>
    </w:r>
    <w:r w:rsidRPr="00682F10">
      <w:rPr>
        <w:rFonts w:ascii="Arial" w:hAnsi="Arial" w:cs="Arial"/>
        <w:sz w:val="20"/>
        <w:szCs w:val="20"/>
      </w:rPr>
      <w:fldChar w:fldCharType="end"/>
    </w:r>
    <w:r w:rsidRPr="00682F10">
      <w:rPr>
        <w:rFonts w:ascii="Arial" w:hAnsi="Arial" w:cs="Arial"/>
        <w:sz w:val="20"/>
        <w:szCs w:val="20"/>
      </w:rPr>
      <w:tab/>
    </w:r>
  </w:p>
  <w:p w:rsidR="00972D4B" w:rsidRDefault="00972D4B" w:rsidP="005161C1">
    <w:pPr>
      <w:pStyle w:val="Footer"/>
      <w:rPr>
        <w:rFonts w:ascii="Arial" w:hAnsi="Arial" w:cs="Arial"/>
        <w:sz w:val="20"/>
        <w:szCs w:val="20"/>
      </w:rPr>
    </w:pPr>
  </w:p>
  <w:p w:rsidR="00972D4B" w:rsidRPr="00E55372" w:rsidRDefault="00972D4B" w:rsidP="005161C1">
    <w:pPr>
      <w:pStyle w:val="Footer"/>
      <w:rPr>
        <w:rFonts w:ascii="Arial" w:hAnsi="Arial" w:cs="Arial"/>
        <w:sz w:val="16"/>
        <w:szCs w:val="16"/>
      </w:rPr>
    </w:pPr>
    <w:r>
      <w:rPr>
        <w:rFonts w:ascii="Verdana" w:hAnsi="Verdana" w:cs="Verdana"/>
        <w:sz w:val="16"/>
        <w:szCs w:val="16"/>
      </w:rPr>
      <w:t>Copyright © 2009</w:t>
    </w:r>
    <w:r w:rsidRPr="00E55372">
      <w:rPr>
        <w:rFonts w:ascii="Verdana" w:hAnsi="Verdana" w:cs="Verdana"/>
        <w:sz w:val="16"/>
        <w:szCs w:val="16"/>
      </w:rPr>
      <w:t xml:space="preserve">.  </w:t>
    </w:r>
    <w:r>
      <w:rPr>
        <w:rFonts w:ascii="Verdana" w:hAnsi="Verdana" w:cs="Verdana"/>
        <w:sz w:val="16"/>
        <w:szCs w:val="16"/>
      </w:rPr>
      <w:t>LPS Real Estate Group</w:t>
    </w:r>
    <w:r w:rsidRPr="00E55372">
      <w:rPr>
        <w:rFonts w:ascii="Verdana" w:hAnsi="Verdana" w:cs="Verdana"/>
        <w:sz w:val="16"/>
        <w:szCs w:val="16"/>
      </w:rPr>
      <w:t>.  All rights reserved.</w:t>
    </w:r>
    <w:r>
      <w:rPr>
        <w:rFonts w:ascii="Verdana" w:hAnsi="Verdana" w:cs="Verdana"/>
        <w:sz w:val="16"/>
        <w:szCs w:val="16"/>
      </w:rPr>
      <w:tab/>
    </w:r>
    <w:r w:rsidRPr="00E55372">
      <w:rPr>
        <w:rFonts w:ascii="Arial" w:hAnsi="Arial" w:cs="Arial"/>
        <w:sz w:val="16"/>
        <w:szCs w:val="16"/>
      </w:rPr>
      <w:fldChar w:fldCharType="begin"/>
    </w:r>
    <w:r w:rsidRPr="00E55372">
      <w:rPr>
        <w:rFonts w:ascii="Arial" w:hAnsi="Arial" w:cs="Arial"/>
        <w:sz w:val="16"/>
        <w:szCs w:val="16"/>
      </w:rPr>
      <w:instrText xml:space="preserve"> DATE \@ "M/d/yyyy" </w:instrText>
    </w:r>
    <w:r w:rsidRPr="00E55372">
      <w:rPr>
        <w:rFonts w:ascii="Arial" w:hAnsi="Arial" w:cs="Arial"/>
        <w:sz w:val="16"/>
        <w:szCs w:val="16"/>
      </w:rPr>
      <w:fldChar w:fldCharType="separate"/>
    </w:r>
    <w:r>
      <w:rPr>
        <w:rFonts w:ascii="Arial" w:hAnsi="Arial" w:cs="Arial"/>
        <w:noProof/>
        <w:sz w:val="16"/>
        <w:szCs w:val="16"/>
      </w:rPr>
      <w:t>11/12/2010</w:t>
    </w:r>
    <w:r w:rsidRPr="00E55372">
      <w:rPr>
        <w:rFonts w:ascii="Arial" w:hAnsi="Arial" w:cs="Arial"/>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D4B" w:rsidRDefault="00972D4B">
      <w:r>
        <w:separator/>
      </w:r>
    </w:p>
  </w:footnote>
  <w:footnote w:type="continuationSeparator" w:id="0">
    <w:p w:rsidR="00972D4B" w:rsidRDefault="00972D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D4B" w:rsidRDefault="00972D4B" w:rsidP="00682F10">
    <w:pPr>
      <w:pStyle w:val="Header"/>
      <w:rPr>
        <w:rFonts w:ascii="Arial" w:hAnsi="Arial" w:cs="Arial"/>
        <w:sz w:val="20"/>
        <w:szCs w:val="20"/>
      </w:rPr>
    </w:pPr>
    <w:r>
      <w:rPr>
        <w:rFonts w:ascii="Arial" w:hAnsi="Arial" w:cs="Arial"/>
        <w:sz w:val="20"/>
        <w:szCs w:val="20"/>
      </w:rPr>
      <w:t>LPS Real Estate Group</w:t>
    </w:r>
    <w:r>
      <w:rPr>
        <w:rFonts w:ascii="Arial" w:hAnsi="Arial" w:cs="Arial"/>
        <w:sz w:val="20"/>
        <w:szCs w:val="20"/>
      </w:rPr>
      <w:tab/>
    </w:r>
    <w:r>
      <w:rPr>
        <w:rFonts w:ascii="Arial" w:hAnsi="Arial" w:cs="Arial"/>
        <w:sz w:val="20"/>
        <w:szCs w:val="20"/>
      </w:rPr>
      <w:tab/>
    </w:r>
  </w:p>
  <w:p w:rsidR="00972D4B" w:rsidRDefault="00972D4B" w:rsidP="00682F10">
    <w:pPr>
      <w:pStyle w:val="Header"/>
      <w:rPr>
        <w:rFonts w:ascii="Arial" w:hAnsi="Arial" w:cs="Arial"/>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49" type="#_x0000_t75" style="position:absolute;margin-left:369pt;margin-top:-10.2pt;width:62.25pt;height:32.1pt;z-index:251658240;visibility:visible">
          <v:imagedata r:id="rId1" o:title=""/>
        </v:shape>
      </w:pict>
    </w:r>
    <w:r>
      <w:rPr>
        <w:rFonts w:ascii="Arial" w:hAnsi="Arial" w:cs="Arial"/>
        <w:sz w:val="20"/>
        <w:szCs w:val="20"/>
      </w:rPr>
      <w:t>rDesk v6.0</w:t>
    </w:r>
  </w:p>
  <w:p w:rsidR="00972D4B" w:rsidRDefault="00972D4B" w:rsidP="00682F10">
    <w:pPr>
      <w:pStyle w:val="Header"/>
    </w:pPr>
    <w:r w:rsidRPr="00221C1F">
      <w:rPr>
        <w:rFonts w:ascii="Arial" w:hAnsi="Arial" w:cs="Arial"/>
        <w:sz w:val="20"/>
        <w:szCs w:val="20"/>
      </w:rPr>
      <w:object w:dxaOrig="8925" w:dyaOrig="12630">
        <v:shape id="_x0000_i1026" type="#_x0000_t75" style="width:446.25pt;height:631.5pt" o:ole="">
          <v:imagedata r:id="rId2" o:title=""/>
        </v:shape>
        <o:OLEObject Type="Embed" ProgID="AcroExch.Document.7" ShapeID="_x0000_i1026" DrawAspect="Content" ObjectID="_1351066475" r:id="rId3"/>
      </w:object>
    </w:r>
    <w:r w:rsidRPr="00682F10">
      <w:rPr>
        <w:rFonts w:ascii="Arial" w:hAnsi="Arial" w:cs="Arial"/>
        <w:sz w:val="20"/>
        <w:szCs w:val="20"/>
      </w:rPr>
      <w:tab/>
    </w:r>
    <w:r>
      <w:tab/>
    </w:r>
    <w:r>
      <w:rPr>
        <w:noProof/>
      </w:rPr>
      <w:pict>
        <v:group id="_x0000_s2050" editas="canvas" style="position:absolute;margin-left:153pt;margin-top:0;width:63pt;height:63pt;z-index:251657216;mso-position-horizontal-relative:char;mso-position-vertical-relative:line" coordorigin="5527,5450" coordsize="1050,1080">
          <o:lock v:ext="edit" aspectratio="t"/>
          <v:shape id="_x0000_s2051" type="#_x0000_t75" style="position:absolute;left:5527;top:5450;width:1050;height:1080" o:preferrelative="f">
            <v:fill o:detectmouseclick="t"/>
            <v:path o:extrusionok="t" o:connecttype="none"/>
            <o:lock v:ext="edit" text="t"/>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D770F"/>
    <w:multiLevelType w:val="hybridMultilevel"/>
    <w:tmpl w:val="B3B4B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B455F0"/>
    <w:multiLevelType w:val="hybridMultilevel"/>
    <w:tmpl w:val="0650890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EBF69D1"/>
    <w:multiLevelType w:val="hybridMultilevel"/>
    <w:tmpl w:val="0650890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3263A95"/>
    <w:multiLevelType w:val="hybridMultilevel"/>
    <w:tmpl w:val="673A8FE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D167936"/>
    <w:multiLevelType w:val="hybridMultilevel"/>
    <w:tmpl w:val="E9144BF0"/>
    <w:lvl w:ilvl="0" w:tplc="924AAA1E">
      <w:numFmt w:val="bullet"/>
      <w:lvlText w:val=""/>
      <w:lvlJc w:val="left"/>
      <w:pPr>
        <w:tabs>
          <w:tab w:val="num" w:pos="750"/>
        </w:tabs>
        <w:ind w:left="750" w:hanging="390"/>
      </w:pPr>
      <w:rPr>
        <w:rFonts w:ascii="Wingdings" w:eastAsia="Times New Roman"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01E4810"/>
    <w:multiLevelType w:val="hybridMultilevel"/>
    <w:tmpl w:val="864EDA2A"/>
    <w:lvl w:ilvl="0" w:tplc="6C78C3F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F850F6F"/>
    <w:multiLevelType w:val="hybridMultilevel"/>
    <w:tmpl w:val="754C723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45D24989"/>
    <w:multiLevelType w:val="hybridMultilevel"/>
    <w:tmpl w:val="F5A8D44A"/>
    <w:lvl w:ilvl="0" w:tplc="9E3CF196">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47C50C6"/>
    <w:multiLevelType w:val="hybridMultilevel"/>
    <w:tmpl w:val="133AF89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94043B5"/>
    <w:multiLevelType w:val="hybridMultilevel"/>
    <w:tmpl w:val="199E0612"/>
    <w:lvl w:ilvl="0" w:tplc="E19E2A1E">
      <w:start w:val="1"/>
      <w:numFmt w:val="upperRoman"/>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
    <w:nsid w:val="69B47377"/>
    <w:multiLevelType w:val="hybridMultilevel"/>
    <w:tmpl w:val="DB224F7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5905F31"/>
    <w:multiLevelType w:val="hybridMultilevel"/>
    <w:tmpl w:val="692E7DD8"/>
    <w:lvl w:ilvl="0" w:tplc="6C78C3F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E96786"/>
    <w:multiLevelType w:val="hybridMultilevel"/>
    <w:tmpl w:val="A09AA8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131A89"/>
    <w:multiLevelType w:val="hybridMultilevel"/>
    <w:tmpl w:val="68529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7"/>
  </w:num>
  <w:num w:numId="4">
    <w:abstractNumId w:val="5"/>
  </w:num>
  <w:num w:numId="5">
    <w:abstractNumId w:val="8"/>
  </w:num>
  <w:num w:numId="6">
    <w:abstractNumId w:val="10"/>
  </w:num>
  <w:num w:numId="7">
    <w:abstractNumId w:val="6"/>
  </w:num>
  <w:num w:numId="8">
    <w:abstractNumId w:val="2"/>
  </w:num>
  <w:num w:numId="9">
    <w:abstractNumId w:val="1"/>
  </w:num>
  <w:num w:numId="10">
    <w:abstractNumId w:val="11"/>
  </w:num>
  <w:num w:numId="11">
    <w:abstractNumId w:val="3"/>
  </w:num>
  <w:num w:numId="12">
    <w:abstractNumId w:val="12"/>
  </w:num>
  <w:num w:numId="13">
    <w:abstractNumId w:val="13"/>
  </w:num>
  <w:num w:numId="14">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stylePaneFormatFilter w:val="3F01"/>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161C1"/>
    <w:rsid w:val="000006DB"/>
    <w:rsid w:val="00000750"/>
    <w:rsid w:val="00001D74"/>
    <w:rsid w:val="00002A3E"/>
    <w:rsid w:val="00004C76"/>
    <w:rsid w:val="000121D2"/>
    <w:rsid w:val="0001349B"/>
    <w:rsid w:val="00016522"/>
    <w:rsid w:val="00016E48"/>
    <w:rsid w:val="00026FB3"/>
    <w:rsid w:val="00027CF5"/>
    <w:rsid w:val="000316F3"/>
    <w:rsid w:val="00032F09"/>
    <w:rsid w:val="000335D8"/>
    <w:rsid w:val="000411A9"/>
    <w:rsid w:val="000419CF"/>
    <w:rsid w:val="00044F70"/>
    <w:rsid w:val="00051B40"/>
    <w:rsid w:val="00051CEA"/>
    <w:rsid w:val="00051DD1"/>
    <w:rsid w:val="000543F3"/>
    <w:rsid w:val="00055C72"/>
    <w:rsid w:val="000560EB"/>
    <w:rsid w:val="00057E50"/>
    <w:rsid w:val="00060328"/>
    <w:rsid w:val="00061DD6"/>
    <w:rsid w:val="000623DD"/>
    <w:rsid w:val="00067762"/>
    <w:rsid w:val="0006788A"/>
    <w:rsid w:val="00071B5E"/>
    <w:rsid w:val="00073955"/>
    <w:rsid w:val="0008000D"/>
    <w:rsid w:val="00080B0C"/>
    <w:rsid w:val="000818A5"/>
    <w:rsid w:val="000843EE"/>
    <w:rsid w:val="00085084"/>
    <w:rsid w:val="00085E72"/>
    <w:rsid w:val="000902A3"/>
    <w:rsid w:val="000918FC"/>
    <w:rsid w:val="000941E4"/>
    <w:rsid w:val="00094D92"/>
    <w:rsid w:val="00095612"/>
    <w:rsid w:val="00096267"/>
    <w:rsid w:val="000971DC"/>
    <w:rsid w:val="000A1961"/>
    <w:rsid w:val="000A351B"/>
    <w:rsid w:val="000A3EB8"/>
    <w:rsid w:val="000A5144"/>
    <w:rsid w:val="000A6DB3"/>
    <w:rsid w:val="000B253C"/>
    <w:rsid w:val="000B2773"/>
    <w:rsid w:val="000B429B"/>
    <w:rsid w:val="000C639B"/>
    <w:rsid w:val="000C799F"/>
    <w:rsid w:val="000D163A"/>
    <w:rsid w:val="000D3556"/>
    <w:rsid w:val="000F3B96"/>
    <w:rsid w:val="000F6427"/>
    <w:rsid w:val="00103942"/>
    <w:rsid w:val="00106C76"/>
    <w:rsid w:val="00107EDB"/>
    <w:rsid w:val="0011072E"/>
    <w:rsid w:val="001138DC"/>
    <w:rsid w:val="00113EB6"/>
    <w:rsid w:val="00117716"/>
    <w:rsid w:val="00120022"/>
    <w:rsid w:val="00121246"/>
    <w:rsid w:val="001222C7"/>
    <w:rsid w:val="00122489"/>
    <w:rsid w:val="00122FC4"/>
    <w:rsid w:val="001241DB"/>
    <w:rsid w:val="00124F68"/>
    <w:rsid w:val="001317A7"/>
    <w:rsid w:val="001327DE"/>
    <w:rsid w:val="00134845"/>
    <w:rsid w:val="00136A1C"/>
    <w:rsid w:val="00140974"/>
    <w:rsid w:val="00142A79"/>
    <w:rsid w:val="00143534"/>
    <w:rsid w:val="001441D0"/>
    <w:rsid w:val="00144E5C"/>
    <w:rsid w:val="00147E4A"/>
    <w:rsid w:val="00151BF3"/>
    <w:rsid w:val="00153869"/>
    <w:rsid w:val="00156B7D"/>
    <w:rsid w:val="0017242F"/>
    <w:rsid w:val="00173250"/>
    <w:rsid w:val="001746D7"/>
    <w:rsid w:val="001777F4"/>
    <w:rsid w:val="00182B31"/>
    <w:rsid w:val="00183EC7"/>
    <w:rsid w:val="00186388"/>
    <w:rsid w:val="00186836"/>
    <w:rsid w:val="00187512"/>
    <w:rsid w:val="001901FC"/>
    <w:rsid w:val="001909FE"/>
    <w:rsid w:val="00195415"/>
    <w:rsid w:val="001969AD"/>
    <w:rsid w:val="001A046E"/>
    <w:rsid w:val="001A697D"/>
    <w:rsid w:val="001A754D"/>
    <w:rsid w:val="001B48B8"/>
    <w:rsid w:val="001B5093"/>
    <w:rsid w:val="001B54C9"/>
    <w:rsid w:val="001B5826"/>
    <w:rsid w:val="001B72D5"/>
    <w:rsid w:val="001C0C61"/>
    <w:rsid w:val="001C0ED8"/>
    <w:rsid w:val="001C4EFC"/>
    <w:rsid w:val="001D4275"/>
    <w:rsid w:val="001D4420"/>
    <w:rsid w:val="001D7808"/>
    <w:rsid w:val="001E4C7D"/>
    <w:rsid w:val="001E76CE"/>
    <w:rsid w:val="001F049C"/>
    <w:rsid w:val="001F37F3"/>
    <w:rsid w:val="001F4E5B"/>
    <w:rsid w:val="001F4EA5"/>
    <w:rsid w:val="001F5668"/>
    <w:rsid w:val="001F7460"/>
    <w:rsid w:val="002000BB"/>
    <w:rsid w:val="00201BC3"/>
    <w:rsid w:val="00203608"/>
    <w:rsid w:val="00205E5A"/>
    <w:rsid w:val="002064CA"/>
    <w:rsid w:val="00206F52"/>
    <w:rsid w:val="00207129"/>
    <w:rsid w:val="0020756D"/>
    <w:rsid w:val="0020786C"/>
    <w:rsid w:val="00213189"/>
    <w:rsid w:val="00215BA0"/>
    <w:rsid w:val="00216F50"/>
    <w:rsid w:val="00217084"/>
    <w:rsid w:val="0022076F"/>
    <w:rsid w:val="00221C1F"/>
    <w:rsid w:val="00223FE6"/>
    <w:rsid w:val="00226374"/>
    <w:rsid w:val="00226E74"/>
    <w:rsid w:val="0023292A"/>
    <w:rsid w:val="002333E3"/>
    <w:rsid w:val="00236EA2"/>
    <w:rsid w:val="002400E5"/>
    <w:rsid w:val="002420E6"/>
    <w:rsid w:val="00244E4A"/>
    <w:rsid w:val="00246FF0"/>
    <w:rsid w:val="00247110"/>
    <w:rsid w:val="002500F5"/>
    <w:rsid w:val="00252948"/>
    <w:rsid w:val="0025394C"/>
    <w:rsid w:val="00257D21"/>
    <w:rsid w:val="00271CDA"/>
    <w:rsid w:val="002722A5"/>
    <w:rsid w:val="0027289E"/>
    <w:rsid w:val="00272921"/>
    <w:rsid w:val="002741E7"/>
    <w:rsid w:val="002753B4"/>
    <w:rsid w:val="00280182"/>
    <w:rsid w:val="00281EE6"/>
    <w:rsid w:val="0028499E"/>
    <w:rsid w:val="00285B47"/>
    <w:rsid w:val="00285CFC"/>
    <w:rsid w:val="00286239"/>
    <w:rsid w:val="00287140"/>
    <w:rsid w:val="0029085B"/>
    <w:rsid w:val="0029109B"/>
    <w:rsid w:val="00294F15"/>
    <w:rsid w:val="002A115C"/>
    <w:rsid w:val="002A1E34"/>
    <w:rsid w:val="002A3071"/>
    <w:rsid w:val="002A4A77"/>
    <w:rsid w:val="002A4C47"/>
    <w:rsid w:val="002A5EB6"/>
    <w:rsid w:val="002A6253"/>
    <w:rsid w:val="002B3606"/>
    <w:rsid w:val="002B37E3"/>
    <w:rsid w:val="002B457A"/>
    <w:rsid w:val="002B4C24"/>
    <w:rsid w:val="002C4146"/>
    <w:rsid w:val="002C4CD4"/>
    <w:rsid w:val="002C7498"/>
    <w:rsid w:val="002D1E95"/>
    <w:rsid w:val="002D39DF"/>
    <w:rsid w:val="002D7A34"/>
    <w:rsid w:val="002E0556"/>
    <w:rsid w:val="002E567F"/>
    <w:rsid w:val="002E657B"/>
    <w:rsid w:val="002F0D76"/>
    <w:rsid w:val="002F1346"/>
    <w:rsid w:val="002F474E"/>
    <w:rsid w:val="00304BE2"/>
    <w:rsid w:val="00306E31"/>
    <w:rsid w:val="00311EA1"/>
    <w:rsid w:val="0031437B"/>
    <w:rsid w:val="00315240"/>
    <w:rsid w:val="00316E80"/>
    <w:rsid w:val="00322420"/>
    <w:rsid w:val="00333BD3"/>
    <w:rsid w:val="00344EDC"/>
    <w:rsid w:val="00345B45"/>
    <w:rsid w:val="003551D8"/>
    <w:rsid w:val="003571BF"/>
    <w:rsid w:val="00357692"/>
    <w:rsid w:val="0036337F"/>
    <w:rsid w:val="00363C92"/>
    <w:rsid w:val="00365942"/>
    <w:rsid w:val="00370ECA"/>
    <w:rsid w:val="00376682"/>
    <w:rsid w:val="003806DA"/>
    <w:rsid w:val="003810DE"/>
    <w:rsid w:val="003834FD"/>
    <w:rsid w:val="00385173"/>
    <w:rsid w:val="00386100"/>
    <w:rsid w:val="003863E2"/>
    <w:rsid w:val="00386484"/>
    <w:rsid w:val="003867D3"/>
    <w:rsid w:val="00386A0D"/>
    <w:rsid w:val="003901AC"/>
    <w:rsid w:val="00392313"/>
    <w:rsid w:val="00392477"/>
    <w:rsid w:val="003956F7"/>
    <w:rsid w:val="00397BDC"/>
    <w:rsid w:val="003A25FA"/>
    <w:rsid w:val="003A305B"/>
    <w:rsid w:val="003A317F"/>
    <w:rsid w:val="003A689A"/>
    <w:rsid w:val="003A6C41"/>
    <w:rsid w:val="003A6FC4"/>
    <w:rsid w:val="003A7942"/>
    <w:rsid w:val="003B0339"/>
    <w:rsid w:val="003B1262"/>
    <w:rsid w:val="003B27D7"/>
    <w:rsid w:val="003B54E0"/>
    <w:rsid w:val="003B5AAD"/>
    <w:rsid w:val="003B5ECF"/>
    <w:rsid w:val="003B5FD1"/>
    <w:rsid w:val="003C2637"/>
    <w:rsid w:val="003C26FA"/>
    <w:rsid w:val="003C38FF"/>
    <w:rsid w:val="003C4EB8"/>
    <w:rsid w:val="003C64B1"/>
    <w:rsid w:val="003D0161"/>
    <w:rsid w:val="003D053A"/>
    <w:rsid w:val="003D5250"/>
    <w:rsid w:val="003D5696"/>
    <w:rsid w:val="003D58F4"/>
    <w:rsid w:val="003D71CF"/>
    <w:rsid w:val="003E3EE3"/>
    <w:rsid w:val="003E5998"/>
    <w:rsid w:val="003E59A3"/>
    <w:rsid w:val="003E6A79"/>
    <w:rsid w:val="003E6C03"/>
    <w:rsid w:val="003E6D46"/>
    <w:rsid w:val="003F11F2"/>
    <w:rsid w:val="003F43D4"/>
    <w:rsid w:val="00400C2F"/>
    <w:rsid w:val="00403BC3"/>
    <w:rsid w:val="0040536F"/>
    <w:rsid w:val="004054E9"/>
    <w:rsid w:val="0041031F"/>
    <w:rsid w:val="00412642"/>
    <w:rsid w:val="004136C1"/>
    <w:rsid w:val="00414064"/>
    <w:rsid w:val="00420770"/>
    <w:rsid w:val="004221D3"/>
    <w:rsid w:val="00424351"/>
    <w:rsid w:val="00424437"/>
    <w:rsid w:val="00424CAD"/>
    <w:rsid w:val="00431772"/>
    <w:rsid w:val="00432E08"/>
    <w:rsid w:val="004402E6"/>
    <w:rsid w:val="00440B0F"/>
    <w:rsid w:val="00441992"/>
    <w:rsid w:val="004431E0"/>
    <w:rsid w:val="004446F6"/>
    <w:rsid w:val="00444C89"/>
    <w:rsid w:val="004502FC"/>
    <w:rsid w:val="0046299E"/>
    <w:rsid w:val="00464FF5"/>
    <w:rsid w:val="00465B34"/>
    <w:rsid w:val="00465FA1"/>
    <w:rsid w:val="0047100E"/>
    <w:rsid w:val="00473C61"/>
    <w:rsid w:val="00474F00"/>
    <w:rsid w:val="0048078C"/>
    <w:rsid w:val="00482F61"/>
    <w:rsid w:val="00482FA2"/>
    <w:rsid w:val="004851A5"/>
    <w:rsid w:val="00490F87"/>
    <w:rsid w:val="00490FDC"/>
    <w:rsid w:val="004926F4"/>
    <w:rsid w:val="00492A9D"/>
    <w:rsid w:val="004942E6"/>
    <w:rsid w:val="004964AA"/>
    <w:rsid w:val="00496FC3"/>
    <w:rsid w:val="004A2681"/>
    <w:rsid w:val="004A7D28"/>
    <w:rsid w:val="004B0A86"/>
    <w:rsid w:val="004B1F4F"/>
    <w:rsid w:val="004B324D"/>
    <w:rsid w:val="004B58EF"/>
    <w:rsid w:val="004B6263"/>
    <w:rsid w:val="004B7CB7"/>
    <w:rsid w:val="004C1167"/>
    <w:rsid w:val="004C204C"/>
    <w:rsid w:val="004C4863"/>
    <w:rsid w:val="004C5DC0"/>
    <w:rsid w:val="004D134C"/>
    <w:rsid w:val="004D3D98"/>
    <w:rsid w:val="004D3ECF"/>
    <w:rsid w:val="004D5165"/>
    <w:rsid w:val="004E0112"/>
    <w:rsid w:val="004E035C"/>
    <w:rsid w:val="004E03E7"/>
    <w:rsid w:val="004E1F47"/>
    <w:rsid w:val="004E2944"/>
    <w:rsid w:val="004E3663"/>
    <w:rsid w:val="004E3D87"/>
    <w:rsid w:val="004E5913"/>
    <w:rsid w:val="004E6B73"/>
    <w:rsid w:val="004E6FA1"/>
    <w:rsid w:val="004E78B6"/>
    <w:rsid w:val="004F092F"/>
    <w:rsid w:val="004F4048"/>
    <w:rsid w:val="004F464C"/>
    <w:rsid w:val="004F7064"/>
    <w:rsid w:val="004F762B"/>
    <w:rsid w:val="0050219D"/>
    <w:rsid w:val="005021A2"/>
    <w:rsid w:val="005040AF"/>
    <w:rsid w:val="0050453F"/>
    <w:rsid w:val="005063BF"/>
    <w:rsid w:val="00510B54"/>
    <w:rsid w:val="005119A5"/>
    <w:rsid w:val="005135EF"/>
    <w:rsid w:val="005143B2"/>
    <w:rsid w:val="005159C3"/>
    <w:rsid w:val="005161C1"/>
    <w:rsid w:val="00516F89"/>
    <w:rsid w:val="005201D8"/>
    <w:rsid w:val="005204AB"/>
    <w:rsid w:val="00520A10"/>
    <w:rsid w:val="00523E9A"/>
    <w:rsid w:val="00523FA4"/>
    <w:rsid w:val="00527D50"/>
    <w:rsid w:val="005323E0"/>
    <w:rsid w:val="00535E63"/>
    <w:rsid w:val="00535F56"/>
    <w:rsid w:val="00537168"/>
    <w:rsid w:val="00543248"/>
    <w:rsid w:val="005448ED"/>
    <w:rsid w:val="00545844"/>
    <w:rsid w:val="00545DCA"/>
    <w:rsid w:val="00546A44"/>
    <w:rsid w:val="00547609"/>
    <w:rsid w:val="00547792"/>
    <w:rsid w:val="005477F4"/>
    <w:rsid w:val="00554D47"/>
    <w:rsid w:val="00556140"/>
    <w:rsid w:val="0056267C"/>
    <w:rsid w:val="00562C76"/>
    <w:rsid w:val="00563D89"/>
    <w:rsid w:val="005678B9"/>
    <w:rsid w:val="00570CC3"/>
    <w:rsid w:val="005731CD"/>
    <w:rsid w:val="00580556"/>
    <w:rsid w:val="00581F3A"/>
    <w:rsid w:val="00582323"/>
    <w:rsid w:val="005842D1"/>
    <w:rsid w:val="0059007E"/>
    <w:rsid w:val="00592EA0"/>
    <w:rsid w:val="005934A6"/>
    <w:rsid w:val="00593D2E"/>
    <w:rsid w:val="00594526"/>
    <w:rsid w:val="0059522F"/>
    <w:rsid w:val="005955ED"/>
    <w:rsid w:val="005962FB"/>
    <w:rsid w:val="005967FF"/>
    <w:rsid w:val="005978CC"/>
    <w:rsid w:val="005A4E7B"/>
    <w:rsid w:val="005A65A5"/>
    <w:rsid w:val="005A6F32"/>
    <w:rsid w:val="005B1979"/>
    <w:rsid w:val="005B1F5A"/>
    <w:rsid w:val="005B4C2B"/>
    <w:rsid w:val="005B59C5"/>
    <w:rsid w:val="005B7A0D"/>
    <w:rsid w:val="005B7AA8"/>
    <w:rsid w:val="005C098E"/>
    <w:rsid w:val="005D0E27"/>
    <w:rsid w:val="005D20E9"/>
    <w:rsid w:val="005D39A8"/>
    <w:rsid w:val="005E044D"/>
    <w:rsid w:val="005E0A65"/>
    <w:rsid w:val="005E54FC"/>
    <w:rsid w:val="005E5C90"/>
    <w:rsid w:val="005E6A27"/>
    <w:rsid w:val="005F1810"/>
    <w:rsid w:val="005F1917"/>
    <w:rsid w:val="005F2F11"/>
    <w:rsid w:val="005F33CB"/>
    <w:rsid w:val="005F36AB"/>
    <w:rsid w:val="005F399E"/>
    <w:rsid w:val="005F57B0"/>
    <w:rsid w:val="005F5AB9"/>
    <w:rsid w:val="005F6768"/>
    <w:rsid w:val="0060372E"/>
    <w:rsid w:val="00604B31"/>
    <w:rsid w:val="00606ED5"/>
    <w:rsid w:val="00607F74"/>
    <w:rsid w:val="0061416A"/>
    <w:rsid w:val="00617A51"/>
    <w:rsid w:val="00617FD5"/>
    <w:rsid w:val="00620027"/>
    <w:rsid w:val="006211EF"/>
    <w:rsid w:val="00622AC3"/>
    <w:rsid w:val="00626F8B"/>
    <w:rsid w:val="00627680"/>
    <w:rsid w:val="006302A2"/>
    <w:rsid w:val="0063206B"/>
    <w:rsid w:val="00632A85"/>
    <w:rsid w:val="006358B6"/>
    <w:rsid w:val="00641982"/>
    <w:rsid w:val="00641B66"/>
    <w:rsid w:val="006434C7"/>
    <w:rsid w:val="00652269"/>
    <w:rsid w:val="0065302A"/>
    <w:rsid w:val="00653528"/>
    <w:rsid w:val="0065372F"/>
    <w:rsid w:val="00653EF9"/>
    <w:rsid w:val="006542E6"/>
    <w:rsid w:val="0065497F"/>
    <w:rsid w:val="006552DD"/>
    <w:rsid w:val="006625A9"/>
    <w:rsid w:val="00662DA1"/>
    <w:rsid w:val="00664E9B"/>
    <w:rsid w:val="006667A6"/>
    <w:rsid w:val="00666E18"/>
    <w:rsid w:val="006755E1"/>
    <w:rsid w:val="00681AD9"/>
    <w:rsid w:val="00682F10"/>
    <w:rsid w:val="00684C00"/>
    <w:rsid w:val="00686A61"/>
    <w:rsid w:val="00687EBB"/>
    <w:rsid w:val="0069179F"/>
    <w:rsid w:val="0069510E"/>
    <w:rsid w:val="00695AC8"/>
    <w:rsid w:val="006A0D2B"/>
    <w:rsid w:val="006B00DF"/>
    <w:rsid w:val="006B0C8F"/>
    <w:rsid w:val="006B155D"/>
    <w:rsid w:val="006B45ED"/>
    <w:rsid w:val="006B7BC7"/>
    <w:rsid w:val="006C0029"/>
    <w:rsid w:val="006C08DF"/>
    <w:rsid w:val="006C0D3B"/>
    <w:rsid w:val="006C1B16"/>
    <w:rsid w:val="006C5380"/>
    <w:rsid w:val="006C5690"/>
    <w:rsid w:val="006D210A"/>
    <w:rsid w:val="006D33B5"/>
    <w:rsid w:val="006D3A79"/>
    <w:rsid w:val="006D6DF6"/>
    <w:rsid w:val="006E0E7D"/>
    <w:rsid w:val="006E0FC1"/>
    <w:rsid w:val="006E1168"/>
    <w:rsid w:val="006E11F4"/>
    <w:rsid w:val="006E152B"/>
    <w:rsid w:val="006E1726"/>
    <w:rsid w:val="006E29D2"/>
    <w:rsid w:val="006E3E92"/>
    <w:rsid w:val="006E52C0"/>
    <w:rsid w:val="006E63D1"/>
    <w:rsid w:val="006E6585"/>
    <w:rsid w:val="006E6772"/>
    <w:rsid w:val="006F1AE9"/>
    <w:rsid w:val="006F2E39"/>
    <w:rsid w:val="006F2F9C"/>
    <w:rsid w:val="006F4B76"/>
    <w:rsid w:val="006F6993"/>
    <w:rsid w:val="006F74F9"/>
    <w:rsid w:val="00700821"/>
    <w:rsid w:val="00702356"/>
    <w:rsid w:val="007045E9"/>
    <w:rsid w:val="00711117"/>
    <w:rsid w:val="007122A7"/>
    <w:rsid w:val="00714332"/>
    <w:rsid w:val="007156E7"/>
    <w:rsid w:val="00722AFB"/>
    <w:rsid w:val="00722B1A"/>
    <w:rsid w:val="0072427E"/>
    <w:rsid w:val="007259F3"/>
    <w:rsid w:val="0072649C"/>
    <w:rsid w:val="00731D3B"/>
    <w:rsid w:val="007336B5"/>
    <w:rsid w:val="007339E0"/>
    <w:rsid w:val="00741B1E"/>
    <w:rsid w:val="00741C12"/>
    <w:rsid w:val="00750941"/>
    <w:rsid w:val="00752CB5"/>
    <w:rsid w:val="00753B20"/>
    <w:rsid w:val="007544DD"/>
    <w:rsid w:val="00756D40"/>
    <w:rsid w:val="00762597"/>
    <w:rsid w:val="0076298C"/>
    <w:rsid w:val="00762B08"/>
    <w:rsid w:val="00763DBC"/>
    <w:rsid w:val="00764A64"/>
    <w:rsid w:val="00764A6D"/>
    <w:rsid w:val="0076665F"/>
    <w:rsid w:val="0076732B"/>
    <w:rsid w:val="00767F68"/>
    <w:rsid w:val="00770D91"/>
    <w:rsid w:val="00771C7A"/>
    <w:rsid w:val="00773636"/>
    <w:rsid w:val="0077705D"/>
    <w:rsid w:val="007824C2"/>
    <w:rsid w:val="00784D9C"/>
    <w:rsid w:val="0078712F"/>
    <w:rsid w:val="0078722F"/>
    <w:rsid w:val="007926FA"/>
    <w:rsid w:val="007946A0"/>
    <w:rsid w:val="00794F8A"/>
    <w:rsid w:val="00795411"/>
    <w:rsid w:val="00795A9E"/>
    <w:rsid w:val="00796491"/>
    <w:rsid w:val="00797BAD"/>
    <w:rsid w:val="007B1F5D"/>
    <w:rsid w:val="007B2FD4"/>
    <w:rsid w:val="007B461A"/>
    <w:rsid w:val="007B57C8"/>
    <w:rsid w:val="007B5BD9"/>
    <w:rsid w:val="007B6CAD"/>
    <w:rsid w:val="007C00DE"/>
    <w:rsid w:val="007C02A2"/>
    <w:rsid w:val="007C20BE"/>
    <w:rsid w:val="007C3F74"/>
    <w:rsid w:val="007D296A"/>
    <w:rsid w:val="007D6B07"/>
    <w:rsid w:val="007E145B"/>
    <w:rsid w:val="007E32F1"/>
    <w:rsid w:val="007E487C"/>
    <w:rsid w:val="007F1519"/>
    <w:rsid w:val="007F4D0D"/>
    <w:rsid w:val="007F5680"/>
    <w:rsid w:val="007F700C"/>
    <w:rsid w:val="00803693"/>
    <w:rsid w:val="00803905"/>
    <w:rsid w:val="00805CE4"/>
    <w:rsid w:val="00806D42"/>
    <w:rsid w:val="00812F09"/>
    <w:rsid w:val="00813E26"/>
    <w:rsid w:val="00814853"/>
    <w:rsid w:val="00816102"/>
    <w:rsid w:val="0082010C"/>
    <w:rsid w:val="008277F2"/>
    <w:rsid w:val="00827FD3"/>
    <w:rsid w:val="008319C5"/>
    <w:rsid w:val="00831E94"/>
    <w:rsid w:val="00833396"/>
    <w:rsid w:val="0083385B"/>
    <w:rsid w:val="008361AA"/>
    <w:rsid w:val="00837891"/>
    <w:rsid w:val="00837F1E"/>
    <w:rsid w:val="00843821"/>
    <w:rsid w:val="0084428A"/>
    <w:rsid w:val="00844641"/>
    <w:rsid w:val="008461AB"/>
    <w:rsid w:val="008513F3"/>
    <w:rsid w:val="00854B24"/>
    <w:rsid w:val="0085718A"/>
    <w:rsid w:val="00860AE0"/>
    <w:rsid w:val="008618C6"/>
    <w:rsid w:val="008642E1"/>
    <w:rsid w:val="00864C39"/>
    <w:rsid w:val="00865707"/>
    <w:rsid w:val="008670CE"/>
    <w:rsid w:val="00867D3E"/>
    <w:rsid w:val="008739CA"/>
    <w:rsid w:val="00874178"/>
    <w:rsid w:val="008741C8"/>
    <w:rsid w:val="00874FA9"/>
    <w:rsid w:val="00875E3C"/>
    <w:rsid w:val="00882624"/>
    <w:rsid w:val="0088286E"/>
    <w:rsid w:val="00883806"/>
    <w:rsid w:val="00884E0E"/>
    <w:rsid w:val="008918C0"/>
    <w:rsid w:val="00891933"/>
    <w:rsid w:val="00892430"/>
    <w:rsid w:val="00892F58"/>
    <w:rsid w:val="008A090A"/>
    <w:rsid w:val="008A1EF0"/>
    <w:rsid w:val="008A2CD6"/>
    <w:rsid w:val="008A32DA"/>
    <w:rsid w:val="008A48D9"/>
    <w:rsid w:val="008A754F"/>
    <w:rsid w:val="008A7AF1"/>
    <w:rsid w:val="008B019A"/>
    <w:rsid w:val="008B1894"/>
    <w:rsid w:val="008B1CCF"/>
    <w:rsid w:val="008B5FA4"/>
    <w:rsid w:val="008B6D37"/>
    <w:rsid w:val="008C1DA5"/>
    <w:rsid w:val="008C3B9D"/>
    <w:rsid w:val="008C5733"/>
    <w:rsid w:val="008C5D86"/>
    <w:rsid w:val="008C6E7A"/>
    <w:rsid w:val="008D1477"/>
    <w:rsid w:val="008D157A"/>
    <w:rsid w:val="008D1613"/>
    <w:rsid w:val="008D487C"/>
    <w:rsid w:val="008D488C"/>
    <w:rsid w:val="008D5A6B"/>
    <w:rsid w:val="008D7624"/>
    <w:rsid w:val="008E0B5D"/>
    <w:rsid w:val="008E356E"/>
    <w:rsid w:val="008E71D7"/>
    <w:rsid w:val="008E7330"/>
    <w:rsid w:val="008F209F"/>
    <w:rsid w:val="008F242E"/>
    <w:rsid w:val="008F60BF"/>
    <w:rsid w:val="008F6746"/>
    <w:rsid w:val="0090312B"/>
    <w:rsid w:val="00904DC6"/>
    <w:rsid w:val="0091067D"/>
    <w:rsid w:val="00912549"/>
    <w:rsid w:val="00912E7F"/>
    <w:rsid w:val="0091574C"/>
    <w:rsid w:val="00915ACC"/>
    <w:rsid w:val="009161C8"/>
    <w:rsid w:val="0091763E"/>
    <w:rsid w:val="00921360"/>
    <w:rsid w:val="00921B8A"/>
    <w:rsid w:val="00924878"/>
    <w:rsid w:val="00931A51"/>
    <w:rsid w:val="0094048A"/>
    <w:rsid w:val="0095108F"/>
    <w:rsid w:val="00951905"/>
    <w:rsid w:val="00951B0F"/>
    <w:rsid w:val="00952729"/>
    <w:rsid w:val="0095274D"/>
    <w:rsid w:val="00953379"/>
    <w:rsid w:val="0095620E"/>
    <w:rsid w:val="00960215"/>
    <w:rsid w:val="0096150E"/>
    <w:rsid w:val="00961A58"/>
    <w:rsid w:val="00961C7F"/>
    <w:rsid w:val="00961CDE"/>
    <w:rsid w:val="0096323B"/>
    <w:rsid w:val="0096327D"/>
    <w:rsid w:val="00966C1D"/>
    <w:rsid w:val="00972D4B"/>
    <w:rsid w:val="0097553D"/>
    <w:rsid w:val="009800FE"/>
    <w:rsid w:val="009806B5"/>
    <w:rsid w:val="009807AB"/>
    <w:rsid w:val="009818B8"/>
    <w:rsid w:val="00981C4B"/>
    <w:rsid w:val="009834F1"/>
    <w:rsid w:val="009837FE"/>
    <w:rsid w:val="0098689B"/>
    <w:rsid w:val="0099067A"/>
    <w:rsid w:val="009920AF"/>
    <w:rsid w:val="009929B0"/>
    <w:rsid w:val="00993B26"/>
    <w:rsid w:val="009A0B99"/>
    <w:rsid w:val="009A0E61"/>
    <w:rsid w:val="009A1D15"/>
    <w:rsid w:val="009A24D3"/>
    <w:rsid w:val="009A2797"/>
    <w:rsid w:val="009A4C2C"/>
    <w:rsid w:val="009B1827"/>
    <w:rsid w:val="009B246E"/>
    <w:rsid w:val="009B3454"/>
    <w:rsid w:val="009B3B0C"/>
    <w:rsid w:val="009B41E1"/>
    <w:rsid w:val="009C12BC"/>
    <w:rsid w:val="009C4738"/>
    <w:rsid w:val="009C5D17"/>
    <w:rsid w:val="009C687B"/>
    <w:rsid w:val="009D1159"/>
    <w:rsid w:val="009D1CA2"/>
    <w:rsid w:val="009D2E28"/>
    <w:rsid w:val="009E0125"/>
    <w:rsid w:val="009E1853"/>
    <w:rsid w:val="009E1BDF"/>
    <w:rsid w:val="009E2E84"/>
    <w:rsid w:val="009E3166"/>
    <w:rsid w:val="009E48B9"/>
    <w:rsid w:val="009E5623"/>
    <w:rsid w:val="009E5FD8"/>
    <w:rsid w:val="009F04BD"/>
    <w:rsid w:val="009F0EB2"/>
    <w:rsid w:val="009F1325"/>
    <w:rsid w:val="009F1EB4"/>
    <w:rsid w:val="009F434C"/>
    <w:rsid w:val="009F595B"/>
    <w:rsid w:val="009F6860"/>
    <w:rsid w:val="00A00671"/>
    <w:rsid w:val="00A0093D"/>
    <w:rsid w:val="00A00EBF"/>
    <w:rsid w:val="00A016C0"/>
    <w:rsid w:val="00A02475"/>
    <w:rsid w:val="00A0292A"/>
    <w:rsid w:val="00A02EE0"/>
    <w:rsid w:val="00A02EE5"/>
    <w:rsid w:val="00A03A1D"/>
    <w:rsid w:val="00A0686C"/>
    <w:rsid w:val="00A10B8A"/>
    <w:rsid w:val="00A16C8C"/>
    <w:rsid w:val="00A22A29"/>
    <w:rsid w:val="00A254B5"/>
    <w:rsid w:val="00A26793"/>
    <w:rsid w:val="00A273E7"/>
    <w:rsid w:val="00A31592"/>
    <w:rsid w:val="00A329DF"/>
    <w:rsid w:val="00A347C6"/>
    <w:rsid w:val="00A405BB"/>
    <w:rsid w:val="00A436CF"/>
    <w:rsid w:val="00A43D76"/>
    <w:rsid w:val="00A44B88"/>
    <w:rsid w:val="00A44D73"/>
    <w:rsid w:val="00A44E77"/>
    <w:rsid w:val="00A45B58"/>
    <w:rsid w:val="00A478D1"/>
    <w:rsid w:val="00A51212"/>
    <w:rsid w:val="00A5330D"/>
    <w:rsid w:val="00A5569E"/>
    <w:rsid w:val="00A5669C"/>
    <w:rsid w:val="00A56C6D"/>
    <w:rsid w:val="00A62DED"/>
    <w:rsid w:val="00A63950"/>
    <w:rsid w:val="00A64478"/>
    <w:rsid w:val="00A64D9A"/>
    <w:rsid w:val="00A679A2"/>
    <w:rsid w:val="00A70ED9"/>
    <w:rsid w:val="00A72341"/>
    <w:rsid w:val="00A73F1A"/>
    <w:rsid w:val="00A76AA6"/>
    <w:rsid w:val="00A76B53"/>
    <w:rsid w:val="00A77B3F"/>
    <w:rsid w:val="00A805D2"/>
    <w:rsid w:val="00A81A7F"/>
    <w:rsid w:val="00A8272A"/>
    <w:rsid w:val="00A85DA9"/>
    <w:rsid w:val="00A87491"/>
    <w:rsid w:val="00A87C11"/>
    <w:rsid w:val="00A9029C"/>
    <w:rsid w:val="00A933C2"/>
    <w:rsid w:val="00A9770E"/>
    <w:rsid w:val="00AA3C28"/>
    <w:rsid w:val="00AA4A57"/>
    <w:rsid w:val="00AA4BDB"/>
    <w:rsid w:val="00AA59BC"/>
    <w:rsid w:val="00AA723B"/>
    <w:rsid w:val="00AB05CB"/>
    <w:rsid w:val="00AB2523"/>
    <w:rsid w:val="00AB33B6"/>
    <w:rsid w:val="00AB4857"/>
    <w:rsid w:val="00AB631D"/>
    <w:rsid w:val="00AC1DF9"/>
    <w:rsid w:val="00AC30C8"/>
    <w:rsid w:val="00AC5D41"/>
    <w:rsid w:val="00AD2AFF"/>
    <w:rsid w:val="00AD3D9B"/>
    <w:rsid w:val="00AD5446"/>
    <w:rsid w:val="00AD5576"/>
    <w:rsid w:val="00AE4FBD"/>
    <w:rsid w:val="00AE53D2"/>
    <w:rsid w:val="00AE6537"/>
    <w:rsid w:val="00AE683C"/>
    <w:rsid w:val="00AF27AB"/>
    <w:rsid w:val="00AF5EEE"/>
    <w:rsid w:val="00AF6C6A"/>
    <w:rsid w:val="00AF6C7F"/>
    <w:rsid w:val="00AF764F"/>
    <w:rsid w:val="00B0119F"/>
    <w:rsid w:val="00B0191A"/>
    <w:rsid w:val="00B02139"/>
    <w:rsid w:val="00B10DCF"/>
    <w:rsid w:val="00B11239"/>
    <w:rsid w:val="00B1503D"/>
    <w:rsid w:val="00B17DEE"/>
    <w:rsid w:val="00B20355"/>
    <w:rsid w:val="00B20D33"/>
    <w:rsid w:val="00B24683"/>
    <w:rsid w:val="00B30689"/>
    <w:rsid w:val="00B30F78"/>
    <w:rsid w:val="00B31579"/>
    <w:rsid w:val="00B31FBB"/>
    <w:rsid w:val="00B3257F"/>
    <w:rsid w:val="00B341C2"/>
    <w:rsid w:val="00B3445B"/>
    <w:rsid w:val="00B36BA5"/>
    <w:rsid w:val="00B37CCF"/>
    <w:rsid w:val="00B40BF1"/>
    <w:rsid w:val="00B46B1F"/>
    <w:rsid w:val="00B51626"/>
    <w:rsid w:val="00B53D8F"/>
    <w:rsid w:val="00B54536"/>
    <w:rsid w:val="00B567B0"/>
    <w:rsid w:val="00B57310"/>
    <w:rsid w:val="00B5795B"/>
    <w:rsid w:val="00B6015E"/>
    <w:rsid w:val="00B644ED"/>
    <w:rsid w:val="00B65601"/>
    <w:rsid w:val="00B6608B"/>
    <w:rsid w:val="00B707D9"/>
    <w:rsid w:val="00B71507"/>
    <w:rsid w:val="00B71B32"/>
    <w:rsid w:val="00B71F93"/>
    <w:rsid w:val="00B72675"/>
    <w:rsid w:val="00B7411A"/>
    <w:rsid w:val="00B819B3"/>
    <w:rsid w:val="00B83F78"/>
    <w:rsid w:val="00B84811"/>
    <w:rsid w:val="00B85385"/>
    <w:rsid w:val="00B87179"/>
    <w:rsid w:val="00B90251"/>
    <w:rsid w:val="00B915B4"/>
    <w:rsid w:val="00B925A1"/>
    <w:rsid w:val="00B95959"/>
    <w:rsid w:val="00BA003D"/>
    <w:rsid w:val="00BA0255"/>
    <w:rsid w:val="00BA1B5B"/>
    <w:rsid w:val="00BA4250"/>
    <w:rsid w:val="00BA5095"/>
    <w:rsid w:val="00BA62C9"/>
    <w:rsid w:val="00BB043D"/>
    <w:rsid w:val="00BB1A4E"/>
    <w:rsid w:val="00BB20C6"/>
    <w:rsid w:val="00BB361A"/>
    <w:rsid w:val="00BB3AEC"/>
    <w:rsid w:val="00BB5FAF"/>
    <w:rsid w:val="00BC031A"/>
    <w:rsid w:val="00BC493F"/>
    <w:rsid w:val="00BC4C49"/>
    <w:rsid w:val="00BC5F1B"/>
    <w:rsid w:val="00BC67B6"/>
    <w:rsid w:val="00BC6F6F"/>
    <w:rsid w:val="00BD3BDF"/>
    <w:rsid w:val="00BD46DB"/>
    <w:rsid w:val="00BE24C1"/>
    <w:rsid w:val="00BE504D"/>
    <w:rsid w:val="00BE6CA6"/>
    <w:rsid w:val="00BF30F0"/>
    <w:rsid w:val="00BF47D6"/>
    <w:rsid w:val="00BF6385"/>
    <w:rsid w:val="00BF74D4"/>
    <w:rsid w:val="00C00AE4"/>
    <w:rsid w:val="00C021CF"/>
    <w:rsid w:val="00C05F25"/>
    <w:rsid w:val="00C079FF"/>
    <w:rsid w:val="00C1320F"/>
    <w:rsid w:val="00C14AB9"/>
    <w:rsid w:val="00C1538C"/>
    <w:rsid w:val="00C16366"/>
    <w:rsid w:val="00C16FD1"/>
    <w:rsid w:val="00C17768"/>
    <w:rsid w:val="00C177F9"/>
    <w:rsid w:val="00C22647"/>
    <w:rsid w:val="00C31092"/>
    <w:rsid w:val="00C34C14"/>
    <w:rsid w:val="00C35E18"/>
    <w:rsid w:val="00C37692"/>
    <w:rsid w:val="00C40271"/>
    <w:rsid w:val="00C461E4"/>
    <w:rsid w:val="00C517FC"/>
    <w:rsid w:val="00C54D74"/>
    <w:rsid w:val="00C55812"/>
    <w:rsid w:val="00C60429"/>
    <w:rsid w:val="00C62367"/>
    <w:rsid w:val="00C62C73"/>
    <w:rsid w:val="00C6669A"/>
    <w:rsid w:val="00C72722"/>
    <w:rsid w:val="00C7695C"/>
    <w:rsid w:val="00C8055F"/>
    <w:rsid w:val="00C81532"/>
    <w:rsid w:val="00C86499"/>
    <w:rsid w:val="00C90121"/>
    <w:rsid w:val="00C90857"/>
    <w:rsid w:val="00C916FB"/>
    <w:rsid w:val="00C919A4"/>
    <w:rsid w:val="00C927B9"/>
    <w:rsid w:val="00C963A8"/>
    <w:rsid w:val="00C9656C"/>
    <w:rsid w:val="00CA0B59"/>
    <w:rsid w:val="00CA2098"/>
    <w:rsid w:val="00CA2763"/>
    <w:rsid w:val="00CA386D"/>
    <w:rsid w:val="00CA509B"/>
    <w:rsid w:val="00CA6283"/>
    <w:rsid w:val="00CA6693"/>
    <w:rsid w:val="00CA66E0"/>
    <w:rsid w:val="00CB0BA6"/>
    <w:rsid w:val="00CB255A"/>
    <w:rsid w:val="00CB2783"/>
    <w:rsid w:val="00CB2E3C"/>
    <w:rsid w:val="00CB7D63"/>
    <w:rsid w:val="00CC05C2"/>
    <w:rsid w:val="00CC0D1A"/>
    <w:rsid w:val="00CC0E3F"/>
    <w:rsid w:val="00CC148D"/>
    <w:rsid w:val="00CC252B"/>
    <w:rsid w:val="00CC2CAF"/>
    <w:rsid w:val="00CC4370"/>
    <w:rsid w:val="00CC6A20"/>
    <w:rsid w:val="00CD2B3E"/>
    <w:rsid w:val="00CD32A4"/>
    <w:rsid w:val="00CD4B13"/>
    <w:rsid w:val="00CD7814"/>
    <w:rsid w:val="00CE1D4D"/>
    <w:rsid w:val="00CE24C5"/>
    <w:rsid w:val="00CE47EF"/>
    <w:rsid w:val="00CE603A"/>
    <w:rsid w:val="00CE72D6"/>
    <w:rsid w:val="00CF26EA"/>
    <w:rsid w:val="00CF2B01"/>
    <w:rsid w:val="00CF5933"/>
    <w:rsid w:val="00CF5AF5"/>
    <w:rsid w:val="00D10251"/>
    <w:rsid w:val="00D11227"/>
    <w:rsid w:val="00D21535"/>
    <w:rsid w:val="00D22019"/>
    <w:rsid w:val="00D23ED7"/>
    <w:rsid w:val="00D255AA"/>
    <w:rsid w:val="00D269EE"/>
    <w:rsid w:val="00D32E18"/>
    <w:rsid w:val="00D33CE6"/>
    <w:rsid w:val="00D3486B"/>
    <w:rsid w:val="00D42367"/>
    <w:rsid w:val="00D43DBE"/>
    <w:rsid w:val="00D51BB8"/>
    <w:rsid w:val="00D5261A"/>
    <w:rsid w:val="00D55199"/>
    <w:rsid w:val="00D55A65"/>
    <w:rsid w:val="00D55FCB"/>
    <w:rsid w:val="00D56771"/>
    <w:rsid w:val="00D57817"/>
    <w:rsid w:val="00D60E50"/>
    <w:rsid w:val="00D62B33"/>
    <w:rsid w:val="00D6346F"/>
    <w:rsid w:val="00D652ED"/>
    <w:rsid w:val="00D675CC"/>
    <w:rsid w:val="00D7032B"/>
    <w:rsid w:val="00D71A5B"/>
    <w:rsid w:val="00D71F30"/>
    <w:rsid w:val="00D71F7F"/>
    <w:rsid w:val="00D7266A"/>
    <w:rsid w:val="00D7285B"/>
    <w:rsid w:val="00D743E9"/>
    <w:rsid w:val="00D75C57"/>
    <w:rsid w:val="00D7641B"/>
    <w:rsid w:val="00D77AAA"/>
    <w:rsid w:val="00D83DB0"/>
    <w:rsid w:val="00D840DD"/>
    <w:rsid w:val="00D91270"/>
    <w:rsid w:val="00D91BC0"/>
    <w:rsid w:val="00D91E36"/>
    <w:rsid w:val="00D9449C"/>
    <w:rsid w:val="00D97E04"/>
    <w:rsid w:val="00DA6A35"/>
    <w:rsid w:val="00DA6E41"/>
    <w:rsid w:val="00DB0187"/>
    <w:rsid w:val="00DB173B"/>
    <w:rsid w:val="00DB286B"/>
    <w:rsid w:val="00DB32C9"/>
    <w:rsid w:val="00DB7625"/>
    <w:rsid w:val="00DC125D"/>
    <w:rsid w:val="00DC1ED3"/>
    <w:rsid w:val="00DC7EE1"/>
    <w:rsid w:val="00DD3BD2"/>
    <w:rsid w:val="00DD46B1"/>
    <w:rsid w:val="00DD487E"/>
    <w:rsid w:val="00DD4F08"/>
    <w:rsid w:val="00DD590A"/>
    <w:rsid w:val="00DD72FF"/>
    <w:rsid w:val="00DE091A"/>
    <w:rsid w:val="00DE2DC1"/>
    <w:rsid w:val="00DE44BB"/>
    <w:rsid w:val="00DF1096"/>
    <w:rsid w:val="00DF3E5E"/>
    <w:rsid w:val="00DF5587"/>
    <w:rsid w:val="00DF66D0"/>
    <w:rsid w:val="00E02780"/>
    <w:rsid w:val="00E056E5"/>
    <w:rsid w:val="00E078D3"/>
    <w:rsid w:val="00E11DDE"/>
    <w:rsid w:val="00E14193"/>
    <w:rsid w:val="00E145B3"/>
    <w:rsid w:val="00E14E2A"/>
    <w:rsid w:val="00E15F86"/>
    <w:rsid w:val="00E17614"/>
    <w:rsid w:val="00E17706"/>
    <w:rsid w:val="00E17D26"/>
    <w:rsid w:val="00E2130D"/>
    <w:rsid w:val="00E23765"/>
    <w:rsid w:val="00E262A1"/>
    <w:rsid w:val="00E31211"/>
    <w:rsid w:val="00E32702"/>
    <w:rsid w:val="00E34987"/>
    <w:rsid w:val="00E358BE"/>
    <w:rsid w:val="00E3793A"/>
    <w:rsid w:val="00E40484"/>
    <w:rsid w:val="00E44921"/>
    <w:rsid w:val="00E45065"/>
    <w:rsid w:val="00E47F54"/>
    <w:rsid w:val="00E51038"/>
    <w:rsid w:val="00E5149C"/>
    <w:rsid w:val="00E54AFF"/>
    <w:rsid w:val="00E55372"/>
    <w:rsid w:val="00E561DF"/>
    <w:rsid w:val="00E5694F"/>
    <w:rsid w:val="00E612D9"/>
    <w:rsid w:val="00E70ACC"/>
    <w:rsid w:val="00E70BC2"/>
    <w:rsid w:val="00E70F95"/>
    <w:rsid w:val="00E73751"/>
    <w:rsid w:val="00E74B3A"/>
    <w:rsid w:val="00E800C4"/>
    <w:rsid w:val="00E801C6"/>
    <w:rsid w:val="00E826F6"/>
    <w:rsid w:val="00E82D2D"/>
    <w:rsid w:val="00E84AC4"/>
    <w:rsid w:val="00E86C49"/>
    <w:rsid w:val="00E90EAD"/>
    <w:rsid w:val="00E9122D"/>
    <w:rsid w:val="00E91C89"/>
    <w:rsid w:val="00E92797"/>
    <w:rsid w:val="00E94155"/>
    <w:rsid w:val="00EA1991"/>
    <w:rsid w:val="00EA26BC"/>
    <w:rsid w:val="00EA31FC"/>
    <w:rsid w:val="00EB6ADB"/>
    <w:rsid w:val="00EC0E97"/>
    <w:rsid w:val="00EC6551"/>
    <w:rsid w:val="00ED0396"/>
    <w:rsid w:val="00ED183E"/>
    <w:rsid w:val="00ED1880"/>
    <w:rsid w:val="00ED6EF3"/>
    <w:rsid w:val="00ED72E5"/>
    <w:rsid w:val="00EE0459"/>
    <w:rsid w:val="00EE0A36"/>
    <w:rsid w:val="00EE2090"/>
    <w:rsid w:val="00EE24D2"/>
    <w:rsid w:val="00EE6234"/>
    <w:rsid w:val="00EE7E98"/>
    <w:rsid w:val="00EF0E5D"/>
    <w:rsid w:val="00EF10D9"/>
    <w:rsid w:val="00EF669E"/>
    <w:rsid w:val="00EF6FCA"/>
    <w:rsid w:val="00F0038A"/>
    <w:rsid w:val="00F03E09"/>
    <w:rsid w:val="00F04617"/>
    <w:rsid w:val="00F0484F"/>
    <w:rsid w:val="00F049F5"/>
    <w:rsid w:val="00F060C6"/>
    <w:rsid w:val="00F077F7"/>
    <w:rsid w:val="00F12F58"/>
    <w:rsid w:val="00F13C84"/>
    <w:rsid w:val="00F15DA5"/>
    <w:rsid w:val="00F167BC"/>
    <w:rsid w:val="00F249F0"/>
    <w:rsid w:val="00F268F2"/>
    <w:rsid w:val="00F30933"/>
    <w:rsid w:val="00F33B7D"/>
    <w:rsid w:val="00F348F7"/>
    <w:rsid w:val="00F3589D"/>
    <w:rsid w:val="00F35CD3"/>
    <w:rsid w:val="00F3711E"/>
    <w:rsid w:val="00F40640"/>
    <w:rsid w:val="00F40816"/>
    <w:rsid w:val="00F409F0"/>
    <w:rsid w:val="00F41319"/>
    <w:rsid w:val="00F414CD"/>
    <w:rsid w:val="00F42D47"/>
    <w:rsid w:val="00F4413D"/>
    <w:rsid w:val="00F44CA3"/>
    <w:rsid w:val="00F47D99"/>
    <w:rsid w:val="00F47F2D"/>
    <w:rsid w:val="00F54401"/>
    <w:rsid w:val="00F55BE0"/>
    <w:rsid w:val="00F57BCB"/>
    <w:rsid w:val="00F640E1"/>
    <w:rsid w:val="00F64827"/>
    <w:rsid w:val="00F67B10"/>
    <w:rsid w:val="00F73ECB"/>
    <w:rsid w:val="00F76050"/>
    <w:rsid w:val="00F7644C"/>
    <w:rsid w:val="00F76B22"/>
    <w:rsid w:val="00F77AE3"/>
    <w:rsid w:val="00F8100B"/>
    <w:rsid w:val="00F810D7"/>
    <w:rsid w:val="00F81C53"/>
    <w:rsid w:val="00F912A9"/>
    <w:rsid w:val="00F95CA1"/>
    <w:rsid w:val="00F96DDE"/>
    <w:rsid w:val="00FA0493"/>
    <w:rsid w:val="00FA41C2"/>
    <w:rsid w:val="00FA538E"/>
    <w:rsid w:val="00FB0125"/>
    <w:rsid w:val="00FB0C11"/>
    <w:rsid w:val="00FB3491"/>
    <w:rsid w:val="00FB3EF4"/>
    <w:rsid w:val="00FB53C9"/>
    <w:rsid w:val="00FB5BE7"/>
    <w:rsid w:val="00FB65A6"/>
    <w:rsid w:val="00FC0376"/>
    <w:rsid w:val="00FC1D4C"/>
    <w:rsid w:val="00FC2538"/>
    <w:rsid w:val="00FC394D"/>
    <w:rsid w:val="00FD3E64"/>
    <w:rsid w:val="00FD6416"/>
    <w:rsid w:val="00FD7A32"/>
    <w:rsid w:val="00FE0337"/>
    <w:rsid w:val="00FE4BC1"/>
    <w:rsid w:val="00FE4FAC"/>
    <w:rsid w:val="00FF0B52"/>
    <w:rsid w:val="00FF5F6B"/>
    <w:rsid w:val="00FF731E"/>
    <w:rsid w:val="00FF7C4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88A"/>
    <w:rPr>
      <w:sz w:val="24"/>
      <w:szCs w:val="24"/>
    </w:rPr>
  </w:style>
  <w:style w:type="paragraph" w:styleId="Heading1">
    <w:name w:val="heading 1"/>
    <w:basedOn w:val="Normal"/>
    <w:next w:val="Normal"/>
    <w:link w:val="Heading1Char"/>
    <w:uiPriority w:val="99"/>
    <w:qFormat/>
    <w:rsid w:val="003A6FC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B53D8F"/>
    <w:pPr>
      <w:keepNext/>
      <w:spacing w:before="240" w:after="60"/>
      <w:outlineLvl w:val="1"/>
    </w:pPr>
    <w:rPr>
      <w:rFonts w:ascii="Arial" w:hAnsi="Arial" w:cs="Arial"/>
      <w:b/>
      <w:bCs/>
      <w:i/>
      <w:iCs/>
      <w:sz w:val="28"/>
      <w:szCs w:val="28"/>
      <w:u w:val="single"/>
    </w:rPr>
  </w:style>
  <w:style w:type="paragraph" w:styleId="Heading3">
    <w:name w:val="heading 3"/>
    <w:basedOn w:val="Normal"/>
    <w:next w:val="Normal"/>
    <w:link w:val="Heading3Char"/>
    <w:uiPriority w:val="99"/>
    <w:qFormat/>
    <w:rsid w:val="00440B0F"/>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character" w:styleId="Hyperlink">
    <w:name w:val="Hyperlink"/>
    <w:basedOn w:val="DefaultParagraphFont"/>
    <w:uiPriority w:val="99"/>
    <w:rsid w:val="005161C1"/>
    <w:rPr>
      <w:rFonts w:cs="Times New Roman"/>
      <w:color w:val="0000FF"/>
      <w:u w:val="single"/>
    </w:rPr>
  </w:style>
  <w:style w:type="character" w:styleId="Strong">
    <w:name w:val="Strong"/>
    <w:basedOn w:val="DefaultParagraphFont"/>
    <w:uiPriority w:val="99"/>
    <w:qFormat/>
    <w:rsid w:val="005161C1"/>
    <w:rPr>
      <w:rFonts w:cs="Times New Roman"/>
      <w:b/>
      <w:bCs/>
    </w:rPr>
  </w:style>
  <w:style w:type="character" w:styleId="Emphasis">
    <w:name w:val="Emphasis"/>
    <w:basedOn w:val="DefaultParagraphFont"/>
    <w:uiPriority w:val="99"/>
    <w:qFormat/>
    <w:rsid w:val="005161C1"/>
    <w:rPr>
      <w:rFonts w:cs="Times New Roman"/>
      <w:i/>
      <w:iCs/>
    </w:rPr>
  </w:style>
  <w:style w:type="paragraph" w:styleId="Header">
    <w:name w:val="header"/>
    <w:basedOn w:val="Normal"/>
    <w:link w:val="HeaderChar"/>
    <w:uiPriority w:val="99"/>
    <w:rsid w:val="005161C1"/>
    <w:pPr>
      <w:tabs>
        <w:tab w:val="center" w:pos="4320"/>
        <w:tab w:val="right" w:pos="8640"/>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Footer">
    <w:name w:val="footer"/>
    <w:basedOn w:val="Normal"/>
    <w:link w:val="FooterChar"/>
    <w:uiPriority w:val="99"/>
    <w:rsid w:val="005161C1"/>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CommentReference">
    <w:name w:val="annotation reference"/>
    <w:basedOn w:val="DefaultParagraphFont"/>
    <w:uiPriority w:val="99"/>
    <w:semiHidden/>
    <w:rsid w:val="00120022"/>
    <w:rPr>
      <w:rFonts w:cs="Times New Roman"/>
      <w:sz w:val="16"/>
      <w:szCs w:val="16"/>
    </w:rPr>
  </w:style>
  <w:style w:type="paragraph" w:styleId="CommentText">
    <w:name w:val="annotation text"/>
    <w:basedOn w:val="Normal"/>
    <w:link w:val="CommentTextChar"/>
    <w:uiPriority w:val="99"/>
    <w:semiHidden/>
    <w:rsid w:val="00120022"/>
    <w:rPr>
      <w:sz w:val="20"/>
      <w:szCs w:val="20"/>
    </w:rPr>
  </w:style>
  <w:style w:type="character" w:customStyle="1" w:styleId="CommentTextChar">
    <w:name w:val="Comment Text Char"/>
    <w:basedOn w:val="DefaultParagraphFont"/>
    <w:link w:val="CommentText"/>
    <w:uiPriority w:val="99"/>
    <w:semiHidden/>
    <w:locked/>
    <w:rPr>
      <w:rFonts w:cs="Times New Roman"/>
      <w:sz w:val="20"/>
      <w:szCs w:val="20"/>
    </w:rPr>
  </w:style>
  <w:style w:type="paragraph" w:styleId="CommentSubject">
    <w:name w:val="annotation subject"/>
    <w:basedOn w:val="CommentText"/>
    <w:next w:val="CommentText"/>
    <w:link w:val="CommentSubjectChar"/>
    <w:uiPriority w:val="99"/>
    <w:semiHidden/>
    <w:rsid w:val="00120022"/>
    <w:rPr>
      <w:b/>
      <w:bCs/>
    </w:rPr>
  </w:style>
  <w:style w:type="character" w:customStyle="1" w:styleId="CommentSubjectChar">
    <w:name w:val="Comment Subject Char"/>
    <w:basedOn w:val="CommentTextChar"/>
    <w:link w:val="CommentSubject"/>
    <w:uiPriority w:val="99"/>
    <w:semiHidden/>
    <w:locked/>
    <w:rPr>
      <w:b/>
      <w:bCs/>
    </w:rPr>
  </w:style>
  <w:style w:type="paragraph" w:styleId="BalloonText">
    <w:name w:val="Balloon Text"/>
    <w:basedOn w:val="Normal"/>
    <w:link w:val="BalloonTextChar"/>
    <w:uiPriority w:val="99"/>
    <w:semiHidden/>
    <w:rsid w:val="00120022"/>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character" w:styleId="FollowedHyperlink">
    <w:name w:val="FollowedHyperlink"/>
    <w:basedOn w:val="DefaultParagraphFont"/>
    <w:uiPriority w:val="99"/>
    <w:rsid w:val="007C3F74"/>
    <w:rPr>
      <w:rFonts w:cs="Times New Roman"/>
      <w:color w:val="800080"/>
      <w:u w:val="single"/>
    </w:rPr>
  </w:style>
  <w:style w:type="character" w:customStyle="1" w:styleId="EmailStyle33">
    <w:name w:val="EmailStyle331"/>
    <w:aliases w:val="EmailStyle331"/>
    <w:basedOn w:val="DefaultParagraphFont"/>
    <w:uiPriority w:val="99"/>
    <w:semiHidden/>
    <w:personal/>
    <w:rsid w:val="00666E18"/>
    <w:rPr>
      <w:rFonts w:ascii="Verdana" w:hAnsi="Verdana" w:cs="Times New Roman"/>
      <w:color w:val="auto"/>
      <w:sz w:val="20"/>
      <w:szCs w:val="20"/>
      <w:u w:val="none"/>
    </w:rPr>
  </w:style>
  <w:style w:type="character" w:customStyle="1" w:styleId="EmailStyle34">
    <w:name w:val="EmailStyle341"/>
    <w:aliases w:val="EmailStyle341"/>
    <w:basedOn w:val="DefaultParagraphFont"/>
    <w:uiPriority w:val="99"/>
    <w:semiHidden/>
    <w:personal/>
    <w:rsid w:val="00C963A8"/>
    <w:rPr>
      <w:rFonts w:ascii="Verdana" w:hAnsi="Verdana" w:cs="Times New Roman"/>
      <w:color w:val="auto"/>
      <w:sz w:val="20"/>
      <w:szCs w:val="20"/>
      <w:u w:val="none"/>
      <w:effect w:val="none"/>
    </w:rPr>
  </w:style>
  <w:style w:type="table" w:styleId="TableGrid">
    <w:name w:val="Table Grid"/>
    <w:basedOn w:val="TableNormal"/>
    <w:uiPriority w:val="99"/>
    <w:rsid w:val="005D39A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uiPriority w:val="99"/>
    <w:rsid w:val="00BA1B5B"/>
    <w:rPr>
      <w:rFonts w:cs="Times New Roman"/>
    </w:rPr>
  </w:style>
  <w:style w:type="character" w:customStyle="1" w:styleId="apple-converted-space">
    <w:name w:val="apple-converted-space"/>
    <w:basedOn w:val="DefaultParagraphFont"/>
    <w:uiPriority w:val="99"/>
    <w:rsid w:val="00BA1B5B"/>
    <w:rPr>
      <w:rFonts w:cs="Times New Roman"/>
    </w:rPr>
  </w:style>
  <w:style w:type="paragraph" w:customStyle="1" w:styleId="xmsonormal">
    <w:name w:val="x_msonormal"/>
    <w:basedOn w:val="Normal"/>
    <w:uiPriority w:val="99"/>
    <w:rsid w:val="001F5668"/>
    <w:pPr>
      <w:spacing w:before="100" w:beforeAutospacing="1" w:after="100" w:afterAutospacing="1"/>
    </w:pPr>
  </w:style>
  <w:style w:type="paragraph" w:styleId="ListParagraph">
    <w:name w:val="List Paragraph"/>
    <w:basedOn w:val="Normal"/>
    <w:uiPriority w:val="99"/>
    <w:qFormat/>
    <w:rsid w:val="002753B4"/>
    <w:pPr>
      <w:ind w:left="720"/>
      <w:contextualSpacing/>
    </w:pPr>
  </w:style>
  <w:style w:type="paragraph" w:styleId="Revision">
    <w:name w:val="Revision"/>
    <w:hidden/>
    <w:uiPriority w:val="99"/>
    <w:semiHidden/>
    <w:rsid w:val="008F6746"/>
    <w:rPr>
      <w:sz w:val="24"/>
      <w:szCs w:val="24"/>
    </w:rPr>
  </w:style>
</w:styles>
</file>

<file path=word/webSettings.xml><?xml version="1.0" encoding="utf-8"?>
<w:webSettings xmlns:r="http://schemas.openxmlformats.org/officeDocument/2006/relationships" xmlns:w="http://schemas.openxmlformats.org/wordprocessingml/2006/main">
  <w:divs>
    <w:div w:id="1850438184">
      <w:marLeft w:val="0"/>
      <w:marRight w:val="0"/>
      <w:marTop w:val="0"/>
      <w:marBottom w:val="0"/>
      <w:divBdr>
        <w:top w:val="none" w:sz="0" w:space="0" w:color="auto"/>
        <w:left w:val="none" w:sz="0" w:space="0" w:color="auto"/>
        <w:bottom w:val="none" w:sz="0" w:space="0" w:color="auto"/>
        <w:right w:val="none" w:sz="0" w:space="0" w:color="auto"/>
      </w:divBdr>
    </w:div>
    <w:div w:id="1850438188">
      <w:marLeft w:val="0"/>
      <w:marRight w:val="0"/>
      <w:marTop w:val="0"/>
      <w:marBottom w:val="0"/>
      <w:divBdr>
        <w:top w:val="none" w:sz="0" w:space="0" w:color="auto"/>
        <w:left w:val="none" w:sz="0" w:space="0" w:color="auto"/>
        <w:bottom w:val="none" w:sz="0" w:space="0" w:color="auto"/>
        <w:right w:val="none" w:sz="0" w:space="0" w:color="auto"/>
      </w:divBdr>
    </w:div>
    <w:div w:id="1850438190">
      <w:marLeft w:val="0"/>
      <w:marRight w:val="0"/>
      <w:marTop w:val="0"/>
      <w:marBottom w:val="0"/>
      <w:divBdr>
        <w:top w:val="none" w:sz="0" w:space="0" w:color="auto"/>
        <w:left w:val="none" w:sz="0" w:space="0" w:color="auto"/>
        <w:bottom w:val="none" w:sz="0" w:space="0" w:color="auto"/>
        <w:right w:val="none" w:sz="0" w:space="0" w:color="auto"/>
      </w:divBdr>
    </w:div>
    <w:div w:id="1850438193">
      <w:marLeft w:val="0"/>
      <w:marRight w:val="0"/>
      <w:marTop w:val="0"/>
      <w:marBottom w:val="0"/>
      <w:divBdr>
        <w:top w:val="none" w:sz="0" w:space="0" w:color="auto"/>
        <w:left w:val="none" w:sz="0" w:space="0" w:color="auto"/>
        <w:bottom w:val="none" w:sz="0" w:space="0" w:color="auto"/>
        <w:right w:val="none" w:sz="0" w:space="0" w:color="auto"/>
      </w:divBdr>
      <w:divsChild>
        <w:div w:id="1850438192">
          <w:marLeft w:val="0"/>
          <w:marRight w:val="0"/>
          <w:marTop w:val="0"/>
          <w:marBottom w:val="0"/>
          <w:divBdr>
            <w:top w:val="none" w:sz="0" w:space="0" w:color="auto"/>
            <w:left w:val="none" w:sz="0" w:space="0" w:color="auto"/>
            <w:bottom w:val="none" w:sz="0" w:space="0" w:color="auto"/>
            <w:right w:val="none" w:sz="0" w:space="0" w:color="auto"/>
          </w:divBdr>
          <w:divsChild>
            <w:div w:id="1850438185">
              <w:marLeft w:val="0"/>
              <w:marRight w:val="0"/>
              <w:marTop w:val="0"/>
              <w:marBottom w:val="0"/>
              <w:divBdr>
                <w:top w:val="none" w:sz="0" w:space="0" w:color="auto"/>
                <w:left w:val="none" w:sz="0" w:space="0" w:color="auto"/>
                <w:bottom w:val="none" w:sz="0" w:space="0" w:color="auto"/>
                <w:right w:val="none" w:sz="0" w:space="0" w:color="auto"/>
              </w:divBdr>
            </w:div>
            <w:div w:id="1850438186">
              <w:marLeft w:val="0"/>
              <w:marRight w:val="0"/>
              <w:marTop w:val="0"/>
              <w:marBottom w:val="0"/>
              <w:divBdr>
                <w:top w:val="none" w:sz="0" w:space="0" w:color="auto"/>
                <w:left w:val="none" w:sz="0" w:space="0" w:color="auto"/>
                <w:bottom w:val="none" w:sz="0" w:space="0" w:color="auto"/>
                <w:right w:val="none" w:sz="0" w:space="0" w:color="auto"/>
              </w:divBdr>
            </w:div>
            <w:div w:id="1850438187">
              <w:marLeft w:val="0"/>
              <w:marRight w:val="0"/>
              <w:marTop w:val="0"/>
              <w:marBottom w:val="0"/>
              <w:divBdr>
                <w:top w:val="none" w:sz="0" w:space="0" w:color="auto"/>
                <w:left w:val="none" w:sz="0" w:space="0" w:color="auto"/>
                <w:bottom w:val="none" w:sz="0" w:space="0" w:color="auto"/>
                <w:right w:val="none" w:sz="0" w:space="0" w:color="auto"/>
              </w:divBdr>
            </w:div>
            <w:div w:id="1850438191">
              <w:marLeft w:val="0"/>
              <w:marRight w:val="0"/>
              <w:marTop w:val="0"/>
              <w:marBottom w:val="0"/>
              <w:divBdr>
                <w:top w:val="none" w:sz="0" w:space="0" w:color="auto"/>
                <w:left w:val="none" w:sz="0" w:space="0" w:color="auto"/>
                <w:bottom w:val="none" w:sz="0" w:space="0" w:color="auto"/>
                <w:right w:val="none" w:sz="0" w:space="0" w:color="auto"/>
              </w:divBdr>
            </w:div>
            <w:div w:id="1850438194">
              <w:marLeft w:val="0"/>
              <w:marRight w:val="0"/>
              <w:marTop w:val="0"/>
              <w:marBottom w:val="0"/>
              <w:divBdr>
                <w:top w:val="none" w:sz="0" w:space="0" w:color="auto"/>
                <w:left w:val="none" w:sz="0" w:space="0" w:color="auto"/>
                <w:bottom w:val="none" w:sz="0" w:space="0" w:color="auto"/>
                <w:right w:val="none" w:sz="0" w:space="0" w:color="auto"/>
              </w:divBdr>
            </w:div>
            <w:div w:id="185043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438195">
      <w:marLeft w:val="0"/>
      <w:marRight w:val="0"/>
      <w:marTop w:val="0"/>
      <w:marBottom w:val="0"/>
      <w:divBdr>
        <w:top w:val="none" w:sz="0" w:space="0" w:color="auto"/>
        <w:left w:val="none" w:sz="0" w:space="0" w:color="auto"/>
        <w:bottom w:val="none" w:sz="0" w:space="0" w:color="auto"/>
        <w:right w:val="none" w:sz="0" w:space="0" w:color="auto"/>
      </w:divBdr>
      <w:divsChild>
        <w:div w:id="18504381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0.emf"/><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4B3503F0-4D19-48B4-B8E6-F82C257716B0}"/>
</file>

<file path=customXml/itemProps2.xml><?xml version="1.0" encoding="utf-8"?>
<ds:datastoreItem xmlns:ds="http://schemas.openxmlformats.org/officeDocument/2006/customXml" ds:itemID="{E05948B0-DAEC-48E6-8F40-CA6E1A96453A}"/>
</file>

<file path=customXml/itemProps3.xml><?xml version="1.0" encoding="utf-8"?>
<ds:datastoreItem xmlns:ds="http://schemas.openxmlformats.org/officeDocument/2006/customXml" ds:itemID="{F8165FCB-CC80-4E9D-AC17-D92A0078A2D8}"/>
</file>

<file path=docProps/app.xml><?xml version="1.0" encoding="utf-8"?>
<Properties xmlns="http://schemas.openxmlformats.org/officeDocument/2006/extended-properties" xmlns:vt="http://schemas.openxmlformats.org/officeDocument/2006/docPropsVTypes">
  <Template>Normal_Wordconv.dotm</Template>
  <TotalTime>1</TotalTime>
  <Pages>8</Pages>
  <Words>722</Words>
  <Characters>4122</Characters>
  <Application>Microsoft Office Outlook</Application>
  <DocSecurity>0</DocSecurity>
  <Lines>0</Lines>
  <Paragraphs>0</Paragraphs>
  <ScaleCrop>false</ScaleCrop>
  <Company>FNRES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FNRES rDesk Release Notes</dc:title>
  <dc:subject/>
  <dc:creator>gpetersen</dc:creator>
  <cp:keywords/>
  <dc:description/>
  <cp:lastModifiedBy>Jason Loera</cp:lastModifiedBy>
  <cp:revision>2</cp:revision>
  <cp:lastPrinted>2009-08-12T01:54:00Z</cp:lastPrinted>
  <dcterms:created xsi:type="dcterms:W3CDTF">2010-11-12T19:28:00Z</dcterms:created>
  <dcterms:modified xsi:type="dcterms:W3CDTF">2010-11-12T19:28:00Z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0x010100B3D13EA0B31B1141B27772A5DF4B5653</vt:lpwstr>
  </property>
</Properties>
</file>